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93ED8" w14:textId="7F2757D6" w:rsidR="005D5690" w:rsidRDefault="00014569" w:rsidP="00A57F77">
      <w:pPr>
        <w:jc w:val="center"/>
        <w:rPr>
          <w:b/>
          <w:bCs/>
          <w:color w:val="145183"/>
          <w:sz w:val="36"/>
          <w:szCs w:val="36"/>
          <w:lang w:val="en-US"/>
        </w:rPr>
      </w:pPr>
      <w:r w:rsidRPr="004B73DF">
        <w:rPr>
          <w:b/>
          <w:bCs/>
          <w:color w:val="145183"/>
          <w:sz w:val="36"/>
          <w:szCs w:val="36"/>
          <w:lang w:val="en-US"/>
        </w:rPr>
        <w:t>Idea Canvas</w:t>
      </w:r>
    </w:p>
    <w:p w14:paraId="37A36121" w14:textId="48E83B3F" w:rsidR="00793213" w:rsidRPr="00014569" w:rsidRDefault="005D5690" w:rsidP="00A57F77">
      <w:pPr>
        <w:jc w:val="center"/>
        <w:rPr>
          <w:b/>
          <w:bCs/>
          <w:color w:val="145183"/>
          <w:sz w:val="36"/>
          <w:szCs w:val="36"/>
          <w:lang w:val="en-US"/>
        </w:rPr>
      </w:pPr>
      <w:r w:rsidRPr="004B73DF">
        <w:rPr>
          <w:b/>
          <w:bCs/>
          <w:color w:val="145183"/>
          <w:sz w:val="36"/>
          <w:szCs w:val="36"/>
          <w:lang w:val="en-US"/>
        </w:rPr>
        <w:t>Strategify Start-up Kit</w:t>
      </w:r>
    </w:p>
    <w:p w14:paraId="11D1F49A" w14:textId="77777777" w:rsidR="00793213" w:rsidRPr="00014569" w:rsidRDefault="00F30E7E" w:rsidP="002B3039">
      <w:pPr>
        <w:rPr>
          <w:lang w:val="en-US"/>
        </w:rPr>
      </w:pPr>
      <w:r w:rsidRPr="00BE0891">
        <w:rPr>
          <w:noProof/>
        </w:rPr>
        <w:drawing>
          <wp:anchor distT="0" distB="0" distL="114300" distR="114300" simplePos="0" relativeHeight="251658240" behindDoc="0" locked="0" layoutInCell="1" allowOverlap="1" wp14:anchorId="2D0CCE1A" wp14:editId="59542481">
            <wp:simplePos x="0" y="0"/>
            <wp:positionH relativeFrom="margin">
              <wp:posOffset>23495</wp:posOffset>
            </wp:positionH>
            <wp:positionV relativeFrom="page">
              <wp:posOffset>2295525</wp:posOffset>
            </wp:positionV>
            <wp:extent cx="5759450" cy="5759450"/>
            <wp:effectExtent l="0" t="0" r="0" b="0"/>
            <wp:wrapNone/>
            <wp:docPr id="13232720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2015" name="Grafik 3"/>
                    <pic:cNvPicPr/>
                  </pic:nvPicPr>
                  <pic:blipFill>
                    <a:blip r:embed="rId7">
                      <a:extLst>
                        <a:ext uri="{28A0092B-C50C-407E-A947-70E740481C1C}">
                          <a14:useLocalDpi xmlns:a14="http://schemas.microsoft.com/office/drawing/2010/main" val="0"/>
                        </a:ext>
                      </a:extLst>
                    </a:blip>
                    <a:stretch>
                      <a:fillRect/>
                    </a:stretch>
                  </pic:blipFill>
                  <pic:spPr>
                    <a:xfrm>
                      <a:off x="0" y="0"/>
                      <a:ext cx="5759450" cy="575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A1619B" w14:textId="77777777" w:rsidR="00793213" w:rsidRPr="00014569" w:rsidRDefault="00793213" w:rsidP="00793213">
      <w:pPr>
        <w:tabs>
          <w:tab w:val="left" w:pos="2123"/>
        </w:tabs>
        <w:rPr>
          <w:lang w:val="en-US"/>
        </w:rPr>
      </w:pPr>
      <w:r w:rsidRPr="004B73DF">
        <w:rPr>
          <w:lang w:val="en-US"/>
        </w:rPr>
        <w:tab/>
      </w:r>
    </w:p>
    <w:p w14:paraId="502A50D9" w14:textId="77777777" w:rsidR="00793213" w:rsidRPr="00014569" w:rsidRDefault="00793213" w:rsidP="00793213">
      <w:pPr>
        <w:tabs>
          <w:tab w:val="left" w:pos="2123"/>
        </w:tabs>
        <w:rPr>
          <w:lang w:val="en-US"/>
        </w:rPr>
      </w:pPr>
    </w:p>
    <w:p w14:paraId="026C70FF" w14:textId="77777777" w:rsidR="00793213" w:rsidRPr="00014569" w:rsidRDefault="00793213" w:rsidP="00793213">
      <w:pPr>
        <w:tabs>
          <w:tab w:val="left" w:pos="2123"/>
        </w:tabs>
        <w:rPr>
          <w:lang w:val="en-US"/>
        </w:rPr>
      </w:pPr>
    </w:p>
    <w:p w14:paraId="1537AA26" w14:textId="77777777" w:rsidR="00492F5C" w:rsidRPr="00014569" w:rsidRDefault="00492F5C" w:rsidP="00492F5C">
      <w:pPr>
        <w:rPr>
          <w:lang w:val="en-US"/>
        </w:rPr>
      </w:pPr>
    </w:p>
    <w:p w14:paraId="13874089" w14:textId="77777777" w:rsidR="00492F5C" w:rsidRPr="00014569" w:rsidRDefault="00492F5C" w:rsidP="00492F5C">
      <w:pPr>
        <w:rPr>
          <w:lang w:val="en-US"/>
        </w:rPr>
      </w:pPr>
    </w:p>
    <w:p w14:paraId="46C39240" w14:textId="77777777" w:rsidR="00492F5C" w:rsidRPr="00014569" w:rsidRDefault="00492F5C" w:rsidP="00492F5C">
      <w:pPr>
        <w:rPr>
          <w:lang w:val="en-US"/>
        </w:rPr>
      </w:pPr>
    </w:p>
    <w:p w14:paraId="57CE69DB" w14:textId="77777777" w:rsidR="00492F5C" w:rsidRPr="00014569" w:rsidRDefault="00492F5C" w:rsidP="00492F5C">
      <w:pPr>
        <w:rPr>
          <w:lang w:val="en-US"/>
        </w:rPr>
      </w:pPr>
    </w:p>
    <w:p w14:paraId="24BFD0C6" w14:textId="77777777" w:rsidR="00492F5C" w:rsidRPr="00014569" w:rsidRDefault="00492F5C" w:rsidP="00492F5C">
      <w:pPr>
        <w:rPr>
          <w:lang w:val="en-US"/>
        </w:rPr>
      </w:pPr>
    </w:p>
    <w:p w14:paraId="6DB90A14" w14:textId="77777777" w:rsidR="00492F5C" w:rsidRPr="00014569" w:rsidRDefault="00492F5C" w:rsidP="00492F5C">
      <w:pPr>
        <w:rPr>
          <w:lang w:val="en-US"/>
        </w:rPr>
      </w:pPr>
    </w:p>
    <w:p w14:paraId="6EC48C69" w14:textId="77777777" w:rsidR="00492F5C" w:rsidRPr="00014569" w:rsidRDefault="00492F5C" w:rsidP="00492F5C">
      <w:pPr>
        <w:rPr>
          <w:lang w:val="en-US"/>
        </w:rPr>
      </w:pPr>
    </w:p>
    <w:p w14:paraId="054B8EC3" w14:textId="77777777" w:rsidR="00492F5C" w:rsidRPr="00014569" w:rsidRDefault="00492F5C" w:rsidP="00C85F9D">
      <w:pPr>
        <w:ind w:left="-284" w:right="-143"/>
        <w:rPr>
          <w:lang w:val="en-US"/>
        </w:rPr>
      </w:pPr>
    </w:p>
    <w:p w14:paraId="3EB070A2" w14:textId="77777777" w:rsidR="00492F5C" w:rsidRPr="00014569" w:rsidRDefault="00492F5C" w:rsidP="00492F5C">
      <w:pPr>
        <w:rPr>
          <w:lang w:val="en-US"/>
        </w:rPr>
      </w:pPr>
    </w:p>
    <w:p w14:paraId="11DDCD9F" w14:textId="77777777" w:rsidR="00492F5C" w:rsidRPr="00014569" w:rsidRDefault="00492F5C" w:rsidP="00492F5C">
      <w:pPr>
        <w:rPr>
          <w:lang w:val="en-US"/>
        </w:rPr>
      </w:pPr>
    </w:p>
    <w:p w14:paraId="05260D47" w14:textId="77777777" w:rsidR="00492F5C" w:rsidRPr="00014569" w:rsidRDefault="00492F5C" w:rsidP="00492F5C">
      <w:pPr>
        <w:rPr>
          <w:lang w:val="en-US"/>
        </w:rPr>
      </w:pPr>
    </w:p>
    <w:p w14:paraId="1FD81F55" w14:textId="77777777" w:rsidR="00492F5C" w:rsidRPr="00014569" w:rsidRDefault="00492F5C" w:rsidP="00492F5C">
      <w:pPr>
        <w:rPr>
          <w:lang w:val="en-US"/>
        </w:rPr>
      </w:pPr>
    </w:p>
    <w:p w14:paraId="4136BEBE" w14:textId="77777777" w:rsidR="00492F5C" w:rsidRPr="00014569" w:rsidRDefault="00492F5C" w:rsidP="00492F5C">
      <w:pPr>
        <w:rPr>
          <w:lang w:val="en-US"/>
        </w:rPr>
      </w:pPr>
    </w:p>
    <w:p w14:paraId="6C406812" w14:textId="77777777" w:rsidR="00492F5C" w:rsidRPr="00014569" w:rsidRDefault="00492F5C" w:rsidP="00492F5C">
      <w:pPr>
        <w:rPr>
          <w:lang w:val="en-US"/>
        </w:rPr>
      </w:pPr>
    </w:p>
    <w:p w14:paraId="7DE56DB3" w14:textId="77777777" w:rsidR="00492F5C" w:rsidRPr="00014569" w:rsidRDefault="00492F5C" w:rsidP="00492F5C">
      <w:pPr>
        <w:rPr>
          <w:lang w:val="en-US"/>
        </w:rPr>
      </w:pPr>
    </w:p>
    <w:p w14:paraId="65AE7345" w14:textId="77777777" w:rsidR="00492F5C" w:rsidRPr="00014569" w:rsidRDefault="00492F5C" w:rsidP="00492F5C">
      <w:pPr>
        <w:rPr>
          <w:lang w:val="en-US"/>
        </w:rPr>
      </w:pPr>
    </w:p>
    <w:p w14:paraId="70891905" w14:textId="77777777" w:rsidR="00492F5C" w:rsidRPr="00014569" w:rsidRDefault="00492F5C" w:rsidP="000E3CB7">
      <w:pPr>
        <w:rPr>
          <w:lang w:val="en-US"/>
        </w:rPr>
      </w:pPr>
    </w:p>
    <w:p w14:paraId="5691D7CA" w14:textId="77777777" w:rsidR="00492F5C" w:rsidRPr="00014569" w:rsidRDefault="00492F5C" w:rsidP="000E3CB7">
      <w:pPr>
        <w:rPr>
          <w:lang w:val="en-US"/>
        </w:rPr>
      </w:pPr>
    </w:p>
    <w:p w14:paraId="34104DB4" w14:textId="77777777" w:rsidR="00492F5C" w:rsidRPr="00014569" w:rsidRDefault="00492F5C" w:rsidP="000E3CB7">
      <w:pPr>
        <w:rPr>
          <w:lang w:val="en-US"/>
        </w:rPr>
      </w:pPr>
    </w:p>
    <w:p w14:paraId="6B7118DB" w14:textId="77777777" w:rsidR="006A2B90" w:rsidRPr="00014569" w:rsidRDefault="006A2B90" w:rsidP="000E3CB7">
      <w:pPr>
        <w:rPr>
          <w:lang w:val="en-US"/>
        </w:rPr>
      </w:pPr>
    </w:p>
    <w:p w14:paraId="0A775B83" w14:textId="77777777" w:rsidR="00FB2FB2" w:rsidRPr="00014569" w:rsidRDefault="00FB2FB2" w:rsidP="006E5BA7">
      <w:pPr>
        <w:tabs>
          <w:tab w:val="left" w:pos="3210"/>
        </w:tabs>
        <w:rPr>
          <w:lang w:val="en-US"/>
        </w:rPr>
      </w:pPr>
    </w:p>
    <w:p w14:paraId="02F69C94" w14:textId="77777777" w:rsidR="00EC73CF" w:rsidRPr="004B73DF" w:rsidRDefault="00EC73CF" w:rsidP="00EC73CF">
      <w:pPr>
        <w:pStyle w:val="CanvasTitle"/>
      </w:pPr>
      <w:r w:rsidRPr="00EC73CF">
        <w:t>Idea Canvas</w:t>
      </w:r>
    </w:p>
    <w:p w14:paraId="49E18CDE" w14:textId="77777777" w:rsidR="00EC73CF" w:rsidRPr="004B73DF" w:rsidRDefault="00EC73CF" w:rsidP="00EC73CF">
      <w:pPr>
        <w:pStyle w:val="CanvasSubtitle"/>
      </w:pPr>
      <w:r w:rsidRPr="00EC73CF">
        <w:lastRenderedPageBreak/>
        <w:t>Simplified start-up registration for a clear, text-based recording of problem, target group, solution, benefit, evidence and business model.</w:t>
      </w:r>
    </w:p>
    <w:p w14:paraId="6CE5F5D8" w14:textId="77777777" w:rsidR="00EC73CF" w:rsidRPr="004B73DF" w:rsidRDefault="00EC73CF" w:rsidP="00EC73CF">
      <w:pPr>
        <w:rPr>
          <w:lang w:val="en-US"/>
        </w:rPr>
      </w:pPr>
    </w:p>
    <w:p w14:paraId="4D153E1A" w14:textId="77777777" w:rsidR="00EC73CF" w:rsidRDefault="00EC73CF" w:rsidP="00EC73CF">
      <w:pPr>
        <w:pStyle w:val="berschrift1"/>
      </w:pPr>
      <w:r>
        <w:t>Welcome</w:t>
      </w:r>
    </w:p>
    <w:p w14:paraId="42FC552B" w14:textId="77777777" w:rsidR="00EC73CF" w:rsidRPr="004B73DF" w:rsidRDefault="00EC73CF" w:rsidP="00EC73CF">
      <w:pPr>
        <w:rPr>
          <w:lang w:val="en-US"/>
        </w:rPr>
      </w:pPr>
      <w:r w:rsidRPr="004B73DF">
        <w:rPr>
          <w:lang w:val="en-US"/>
        </w:rPr>
        <w:t>This document will help you describe your idea in a way that can result in a sound and fair analysis.</w:t>
      </w:r>
    </w:p>
    <w:p w14:paraId="655C37C6" w14:textId="77777777" w:rsidR="00EC73CF" w:rsidRPr="004B73DF" w:rsidRDefault="00EC73CF" w:rsidP="00EC73CF">
      <w:pPr>
        <w:rPr>
          <w:lang w:val="en-US"/>
        </w:rPr>
      </w:pPr>
      <w:r w:rsidRPr="004B73DF">
        <w:rPr>
          <w:lang w:val="en-US"/>
        </w:rPr>
        <w:t xml:space="preserve">It's not about selling your idea particularly well. The aim is to make the </w:t>
      </w:r>
      <w:proofErr w:type="gramStart"/>
      <w:r w:rsidRPr="004B73DF">
        <w:rPr>
          <w:lang w:val="en-US"/>
        </w:rPr>
        <w:t>current status</w:t>
      </w:r>
      <w:proofErr w:type="gramEnd"/>
      <w:r w:rsidRPr="004B73DF">
        <w:rPr>
          <w:lang w:val="en-US"/>
        </w:rPr>
        <w:t xml:space="preserve"> visible in an honest and comprehensible way.</w:t>
      </w:r>
    </w:p>
    <w:p w14:paraId="1DD48903" w14:textId="77777777" w:rsidR="00EC73CF" w:rsidRPr="004B73DF" w:rsidRDefault="00EC73CF" w:rsidP="00EC73CF">
      <w:pPr>
        <w:rPr>
          <w:lang w:val="en-US"/>
        </w:rPr>
      </w:pPr>
      <w:r w:rsidRPr="004B73DF">
        <w:rPr>
          <w:lang w:val="en-US"/>
        </w:rPr>
        <w:t xml:space="preserve">Please write as specifically as possible. If something is still open, that's fine. The only important thing is that it is clear what is already clear today, what you currently assume, what is still open, what has already been </w:t>
      </w:r>
      <w:proofErr w:type="gramStart"/>
      <w:r w:rsidRPr="004B73DF">
        <w:rPr>
          <w:lang w:val="en-US"/>
        </w:rPr>
        <w:t>actually available</w:t>
      </w:r>
      <w:proofErr w:type="gramEnd"/>
      <w:r w:rsidRPr="004B73DF">
        <w:rPr>
          <w:lang w:val="en-US"/>
        </w:rPr>
        <w:t xml:space="preserve"> or tested and what is still planned.</w:t>
      </w:r>
    </w:p>
    <w:p w14:paraId="7D990902" w14:textId="77777777" w:rsidR="00EC73CF" w:rsidRPr="004B73DF" w:rsidRDefault="00EC73CF" w:rsidP="00EC73CF">
      <w:pPr>
        <w:pStyle w:val="berschrift1"/>
      </w:pPr>
      <w:r w:rsidRPr="00EC73CF">
        <w:t>This is the best way to fill out the document</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1A44FDAF" w14:textId="77777777" w:rsidTr="002131FC">
        <w:trPr>
          <w:jc w:val="center"/>
        </w:trPr>
        <w:tc>
          <w:tcPr>
            <w:tcW w:w="9524" w:type="dxa"/>
            <w:shd w:val="clear" w:color="auto" w:fill="EEF4FB"/>
            <w:tcMar>
              <w:top w:w="90" w:type="dxa"/>
              <w:left w:w="120" w:type="dxa"/>
              <w:bottom w:w="90" w:type="dxa"/>
              <w:right w:w="120" w:type="dxa"/>
            </w:tcMar>
            <w:vAlign w:val="center"/>
          </w:tcPr>
          <w:p w14:paraId="72FB9885" w14:textId="77777777" w:rsidR="00EC73CF" w:rsidRPr="004B73DF" w:rsidRDefault="00EC73CF" w:rsidP="002131FC">
            <w:pPr>
              <w:rPr>
                <w:lang w:val="en-US"/>
              </w:rPr>
            </w:pPr>
            <w:r w:rsidRPr="004B73DF">
              <w:rPr>
                <w:b/>
                <w:color w:val="404040"/>
                <w:lang w:val="en-US"/>
              </w:rPr>
              <w:t>Levels of evidence</w:t>
            </w:r>
          </w:p>
          <w:p w14:paraId="39171DD4" w14:textId="77777777" w:rsidR="00EC73CF" w:rsidRPr="004B73DF" w:rsidRDefault="00EC73CF" w:rsidP="002131FC">
            <w:pPr>
              <w:spacing w:after="40"/>
              <w:rPr>
                <w:lang w:val="en-US"/>
              </w:rPr>
            </w:pPr>
            <w:r w:rsidRPr="004B73DF">
              <w:rPr>
                <w:lang w:val="en-US"/>
              </w:rPr>
              <w:t>First real indications: There are first signs, for example conversations, observations or concrete experiences. This is valuable, but not yet automatically validated.</w:t>
            </w:r>
          </w:p>
          <w:p w14:paraId="46E01D11" w14:textId="77777777" w:rsidR="00EC73CF" w:rsidRPr="004B73DF" w:rsidRDefault="00EC73CF" w:rsidP="002131FC">
            <w:pPr>
              <w:spacing w:after="40"/>
              <w:rPr>
                <w:lang w:val="en-US"/>
              </w:rPr>
            </w:pPr>
            <w:r w:rsidRPr="004B73DF">
              <w:rPr>
                <w:lang w:val="en-US"/>
              </w:rPr>
              <w:t>Partially supported: There are several clues or first stronger clues. The statement is no longer purely speculative, but not yet sufficiently substantiated.</w:t>
            </w:r>
          </w:p>
          <w:p w14:paraId="1EC7E0DB" w14:textId="77777777" w:rsidR="00EC73CF" w:rsidRPr="004B73DF" w:rsidRDefault="00EC73CF" w:rsidP="002131FC">
            <w:pPr>
              <w:spacing w:after="40"/>
              <w:rPr>
                <w:lang w:val="en-US"/>
              </w:rPr>
            </w:pPr>
            <w:r w:rsidRPr="004B73DF">
              <w:rPr>
                <w:lang w:val="en-US"/>
              </w:rPr>
              <w:t>Clearly supported: There is a reliable basis, for example documented results, real use or pilot data.</w:t>
            </w:r>
          </w:p>
          <w:p w14:paraId="7509F691" w14:textId="77777777" w:rsidR="00EC73CF" w:rsidRPr="004B73DF" w:rsidRDefault="00EC73CF" w:rsidP="002131FC">
            <w:pPr>
              <w:spacing w:after="40"/>
              <w:rPr>
                <w:lang w:val="en-US"/>
              </w:rPr>
            </w:pPr>
            <w:r w:rsidRPr="004B73DF">
              <w:rPr>
                <w:lang w:val="en-US"/>
              </w:rPr>
              <w:t>Still open or assumed: There is not yet a sufficient basis for this.</w:t>
            </w:r>
          </w:p>
        </w:tc>
      </w:tr>
    </w:tbl>
    <w:p w14:paraId="63C4D05B" w14:textId="77777777" w:rsidR="00EC73CF" w:rsidRPr="004B73DF" w:rsidRDefault="00EC73CF" w:rsidP="00EC73CF">
      <w:pPr>
        <w:rPr>
          <w:lang w:val="en-US"/>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4E865A44" w14:textId="77777777" w:rsidTr="002131FC">
        <w:trPr>
          <w:jc w:val="center"/>
        </w:trPr>
        <w:tc>
          <w:tcPr>
            <w:tcW w:w="9524" w:type="dxa"/>
            <w:shd w:val="clear" w:color="auto" w:fill="F7F7F7"/>
            <w:tcMar>
              <w:top w:w="90" w:type="dxa"/>
              <w:left w:w="120" w:type="dxa"/>
              <w:bottom w:w="90" w:type="dxa"/>
              <w:right w:w="120" w:type="dxa"/>
            </w:tcMar>
            <w:vAlign w:val="center"/>
          </w:tcPr>
          <w:p w14:paraId="107A0C3A" w14:textId="77777777" w:rsidR="00EC73CF" w:rsidRPr="004B73DF" w:rsidRDefault="00EC73CF" w:rsidP="002131FC">
            <w:pPr>
              <w:rPr>
                <w:lang w:val="en-US"/>
              </w:rPr>
            </w:pPr>
            <w:r w:rsidRPr="004B73DF">
              <w:rPr>
                <w:b/>
                <w:color w:val="404040"/>
                <w:lang w:val="en-US"/>
              </w:rPr>
              <w:t>Important</w:t>
            </w:r>
          </w:p>
          <w:p w14:paraId="3533C664" w14:textId="77777777" w:rsidR="00EC73CF" w:rsidRPr="004B73DF" w:rsidRDefault="00EC73CF" w:rsidP="002131FC">
            <w:pPr>
              <w:spacing w:after="40"/>
              <w:rPr>
                <w:lang w:val="en-US"/>
              </w:rPr>
            </w:pPr>
            <w:r w:rsidRPr="004B73DF">
              <w:rPr>
                <w:lang w:val="en-US"/>
              </w:rPr>
              <w:t>Please write clearly and soberly rather than too positively and generally.</w:t>
            </w:r>
          </w:p>
          <w:p w14:paraId="1E4EC272" w14:textId="77777777" w:rsidR="00EC73CF" w:rsidRPr="004B73DF" w:rsidRDefault="00EC73CF" w:rsidP="002131FC">
            <w:pPr>
              <w:spacing w:after="40"/>
              <w:rPr>
                <w:lang w:val="en-US"/>
              </w:rPr>
            </w:pPr>
            <w:r w:rsidRPr="004B73DF">
              <w:rPr>
                <w:lang w:val="en-US"/>
              </w:rPr>
              <w:t xml:space="preserve">An observation is a valuable clue, but not automatically a validation. </w:t>
            </w:r>
            <w:proofErr w:type="gramStart"/>
            <w:r w:rsidRPr="004B73DF">
              <w:rPr>
                <w:lang w:val="en-US"/>
              </w:rPr>
              <w:t>In particular, statements</w:t>
            </w:r>
            <w:proofErr w:type="gramEnd"/>
            <w:r w:rsidRPr="004B73DF">
              <w:rPr>
                <w:lang w:val="en-US"/>
              </w:rPr>
              <w:t xml:space="preserve"> on willingness to buy, payment logic, introduction and market demand usually need stronger evidence.</w:t>
            </w:r>
          </w:p>
        </w:tc>
      </w:tr>
    </w:tbl>
    <w:p w14:paraId="1341CE27" w14:textId="77777777" w:rsidR="00EC73CF" w:rsidRPr="004B73DF" w:rsidRDefault="00EC73CF" w:rsidP="00EC73CF">
      <w:pPr>
        <w:rPr>
          <w:lang w:val="en-US"/>
        </w:rPr>
      </w:pPr>
    </w:p>
    <w:p w14:paraId="5E8E73C6" w14:textId="77777777" w:rsidR="00EC73CF" w:rsidRPr="004B73DF" w:rsidRDefault="00EC73CF" w:rsidP="00EC73CF">
      <w:pPr>
        <w:rPr>
          <w:lang w:val="en-US"/>
        </w:rPr>
      </w:pPr>
      <w:r w:rsidRPr="004B73DF">
        <w:rPr>
          <w:b/>
          <w:lang w:val="en-US"/>
        </w:rPr>
        <w:t>Helpful are</w:t>
      </w:r>
    </w:p>
    <w:p w14:paraId="19FC6952" w14:textId="77777777" w:rsidR="00EC73CF" w:rsidRPr="004B73DF" w:rsidRDefault="00EC73CF" w:rsidP="00EC73CF">
      <w:pPr>
        <w:spacing w:after="40"/>
        <w:ind w:left="227" w:hanging="227"/>
        <w:rPr>
          <w:lang w:val="en-US"/>
        </w:rPr>
      </w:pPr>
      <w:r w:rsidRPr="004B73DF">
        <w:rPr>
          <w:lang w:val="en-US"/>
        </w:rPr>
        <w:t>1. Concrete descriptions</w:t>
      </w:r>
    </w:p>
    <w:p w14:paraId="036121F8" w14:textId="77777777" w:rsidR="00EC73CF" w:rsidRPr="004B73DF" w:rsidRDefault="00EC73CF" w:rsidP="00EC73CF">
      <w:pPr>
        <w:spacing w:after="40"/>
        <w:ind w:left="227" w:hanging="227"/>
        <w:rPr>
          <w:lang w:val="en-US"/>
        </w:rPr>
      </w:pPr>
      <w:r w:rsidRPr="004B73DF">
        <w:rPr>
          <w:lang w:val="en-US"/>
        </w:rPr>
        <w:t>2. Short examples from reality</w:t>
      </w:r>
    </w:p>
    <w:p w14:paraId="4060DCE4" w14:textId="77777777" w:rsidR="00EC73CF" w:rsidRPr="004B73DF" w:rsidRDefault="00EC73CF" w:rsidP="00EC73CF">
      <w:pPr>
        <w:spacing w:after="40"/>
        <w:ind w:left="227" w:hanging="227"/>
        <w:rPr>
          <w:lang w:val="en-US"/>
        </w:rPr>
      </w:pPr>
      <w:r w:rsidRPr="004B73DF">
        <w:rPr>
          <w:lang w:val="en-US"/>
        </w:rPr>
        <w:t>3. Honest insecurities</w:t>
      </w:r>
    </w:p>
    <w:p w14:paraId="5F0700B3" w14:textId="77777777" w:rsidR="00EC73CF" w:rsidRPr="004B73DF" w:rsidRDefault="00EC73CF" w:rsidP="00EC73CF">
      <w:pPr>
        <w:spacing w:after="40"/>
        <w:ind w:left="227" w:hanging="227"/>
        <w:rPr>
          <w:lang w:val="en-US"/>
        </w:rPr>
      </w:pPr>
      <w:r w:rsidRPr="004B73DF">
        <w:rPr>
          <w:lang w:val="en-US"/>
        </w:rPr>
        <w:t>4. Clear separation between existing and planned</w:t>
      </w:r>
    </w:p>
    <w:p w14:paraId="2AB2C61E" w14:textId="77777777" w:rsidR="00EC73CF" w:rsidRPr="004B73DF" w:rsidRDefault="00EC73CF" w:rsidP="00EC73CF">
      <w:pPr>
        <w:spacing w:after="40"/>
        <w:ind w:left="227" w:hanging="227"/>
        <w:rPr>
          <w:lang w:val="en-US"/>
        </w:rPr>
      </w:pPr>
      <w:r w:rsidRPr="004B73DF">
        <w:rPr>
          <w:lang w:val="en-US"/>
        </w:rPr>
        <w:lastRenderedPageBreak/>
        <w:t>5. Numbers with period, unit and source</w:t>
      </w:r>
    </w:p>
    <w:p w14:paraId="276746BD" w14:textId="77777777" w:rsidR="00EC73CF" w:rsidRPr="004B73DF" w:rsidRDefault="00EC73CF" w:rsidP="00EC73CF">
      <w:pPr>
        <w:spacing w:after="40"/>
        <w:ind w:left="227" w:hanging="227"/>
        <w:rPr>
          <w:lang w:val="en-US"/>
        </w:rPr>
      </w:pPr>
      <w:r w:rsidRPr="004B73DF">
        <w:rPr>
          <w:lang w:val="en-US"/>
        </w:rPr>
        <w:t>6. Short notes on what an assessment is based on</w:t>
      </w:r>
    </w:p>
    <w:p w14:paraId="40119255" w14:textId="77777777" w:rsidR="00EC73CF" w:rsidRPr="004B73DF" w:rsidRDefault="00EC73CF" w:rsidP="00EC73CF">
      <w:pPr>
        <w:rPr>
          <w:lang w:val="en-US"/>
        </w:rPr>
      </w:pPr>
      <w:r w:rsidRPr="004B73DF">
        <w:rPr>
          <w:b/>
          <w:lang w:val="en-US"/>
        </w:rPr>
        <w:t>Less helpful are</w:t>
      </w:r>
    </w:p>
    <w:p w14:paraId="7D27A044" w14:textId="77777777" w:rsidR="00EC73CF" w:rsidRPr="004B73DF" w:rsidRDefault="00EC73CF" w:rsidP="00EC73CF">
      <w:pPr>
        <w:spacing w:after="40"/>
        <w:ind w:left="227" w:hanging="227"/>
        <w:rPr>
          <w:lang w:val="en-US"/>
        </w:rPr>
      </w:pPr>
      <w:r w:rsidRPr="004B73DF">
        <w:rPr>
          <w:lang w:val="en-US"/>
        </w:rPr>
        <w:t>1. Pure advertising language</w:t>
      </w:r>
    </w:p>
    <w:p w14:paraId="743C454A" w14:textId="77777777" w:rsidR="00EC73CF" w:rsidRPr="004B73DF" w:rsidRDefault="00EC73CF" w:rsidP="00EC73CF">
      <w:pPr>
        <w:spacing w:after="40"/>
        <w:ind w:left="227" w:hanging="227"/>
        <w:rPr>
          <w:lang w:val="en-US"/>
        </w:rPr>
      </w:pPr>
      <w:r w:rsidRPr="004B73DF">
        <w:rPr>
          <w:lang w:val="en-US"/>
        </w:rPr>
        <w:t>2. Very general statements</w:t>
      </w:r>
    </w:p>
    <w:p w14:paraId="473B1A00" w14:textId="77777777" w:rsidR="00EC73CF" w:rsidRPr="004B73DF" w:rsidRDefault="00EC73CF" w:rsidP="00EC73CF">
      <w:pPr>
        <w:spacing w:after="40"/>
        <w:ind w:left="227" w:hanging="227"/>
        <w:rPr>
          <w:lang w:val="en-US"/>
        </w:rPr>
      </w:pPr>
      <w:r w:rsidRPr="004B73DF">
        <w:rPr>
          <w:lang w:val="en-US"/>
        </w:rPr>
        <w:t>3. Big market claims without source</w:t>
      </w:r>
    </w:p>
    <w:p w14:paraId="41613E0D" w14:textId="77777777" w:rsidR="00EC73CF" w:rsidRPr="004B73DF" w:rsidRDefault="00EC73CF" w:rsidP="00EC73CF">
      <w:pPr>
        <w:spacing w:after="40"/>
        <w:ind w:left="227" w:hanging="227"/>
        <w:rPr>
          <w:lang w:val="en-US"/>
        </w:rPr>
      </w:pPr>
      <w:r w:rsidRPr="004B73DF">
        <w:rPr>
          <w:lang w:val="en-US"/>
        </w:rPr>
        <w:t>4. Long function lists without reference to the problem</w:t>
      </w:r>
    </w:p>
    <w:p w14:paraId="4A966093" w14:textId="77777777" w:rsidR="00EC73CF" w:rsidRPr="004B73DF" w:rsidRDefault="00EC73CF" w:rsidP="00EC73CF">
      <w:pPr>
        <w:spacing w:after="40"/>
        <w:ind w:left="227" w:hanging="227"/>
        <w:rPr>
          <w:lang w:val="en-US"/>
        </w:rPr>
      </w:pPr>
      <w:r w:rsidRPr="004B73DF">
        <w:rPr>
          <w:lang w:val="en-US"/>
        </w:rPr>
        <w:t>5. Future wishes without marking as acceptance</w:t>
      </w:r>
    </w:p>
    <w:p w14:paraId="0603B7CE" w14:textId="77777777" w:rsidR="00EC73CF" w:rsidRPr="004B73DF" w:rsidRDefault="00EC73CF" w:rsidP="00EC73CF">
      <w:pPr>
        <w:spacing w:after="40"/>
        <w:ind w:left="227" w:hanging="227"/>
        <w:rPr>
          <w:lang w:val="en-US"/>
        </w:rPr>
      </w:pPr>
      <w:r w:rsidRPr="004B73DF">
        <w:rPr>
          <w:lang w:val="en-US"/>
        </w:rPr>
        <w:t>6. Beautiful presentations with little concrete content</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1109177B" w14:textId="77777777" w:rsidTr="002131FC">
        <w:trPr>
          <w:jc w:val="center"/>
        </w:trPr>
        <w:tc>
          <w:tcPr>
            <w:tcW w:w="9524" w:type="dxa"/>
            <w:shd w:val="clear" w:color="auto" w:fill="FCE4D6"/>
            <w:tcMar>
              <w:top w:w="90" w:type="dxa"/>
              <w:left w:w="120" w:type="dxa"/>
              <w:bottom w:w="90" w:type="dxa"/>
              <w:right w:w="120" w:type="dxa"/>
            </w:tcMar>
            <w:vAlign w:val="center"/>
          </w:tcPr>
          <w:p w14:paraId="57AF097D" w14:textId="77777777" w:rsidR="00EC73CF" w:rsidRPr="004B73DF" w:rsidRDefault="00EC73CF" w:rsidP="002131FC">
            <w:pPr>
              <w:rPr>
                <w:lang w:val="en-US"/>
              </w:rPr>
            </w:pPr>
            <w:r w:rsidRPr="004B73DF">
              <w:rPr>
                <w:b/>
                <w:color w:val="404040"/>
                <w:lang w:val="en-US"/>
              </w:rPr>
              <w:t xml:space="preserve">Important </w:t>
            </w:r>
            <w:proofErr w:type="gramStart"/>
            <w:r w:rsidRPr="004B73DF">
              <w:rPr>
                <w:b/>
                <w:color w:val="404040"/>
                <w:lang w:val="en-US"/>
              </w:rPr>
              <w:t>note</w:t>
            </w:r>
            <w:proofErr w:type="gramEnd"/>
            <w:r w:rsidRPr="004B73DF">
              <w:rPr>
                <w:b/>
                <w:color w:val="404040"/>
                <w:lang w:val="en-US"/>
              </w:rPr>
              <w:t xml:space="preserve"> about images and slides</w:t>
            </w:r>
          </w:p>
          <w:p w14:paraId="710BEE54" w14:textId="77777777" w:rsidR="00EC73CF" w:rsidRPr="004B73DF" w:rsidRDefault="00EC73CF" w:rsidP="002131FC">
            <w:pPr>
              <w:spacing w:after="40"/>
              <w:rPr>
                <w:lang w:val="en-US"/>
              </w:rPr>
            </w:pPr>
            <w:r w:rsidRPr="004B73DF">
              <w:rPr>
                <w:lang w:val="en-US"/>
              </w:rPr>
              <w:t xml:space="preserve">Please enter all relevant content directly </w:t>
            </w:r>
            <w:proofErr w:type="gramStart"/>
            <w:r w:rsidRPr="004B73DF">
              <w:rPr>
                <w:lang w:val="en-US"/>
              </w:rPr>
              <w:t>in</w:t>
            </w:r>
            <w:proofErr w:type="gramEnd"/>
            <w:r w:rsidRPr="004B73DF">
              <w:rPr>
                <w:lang w:val="en-US"/>
              </w:rPr>
              <w:t xml:space="preserve"> the text.</w:t>
            </w:r>
          </w:p>
          <w:p w14:paraId="71C2F843" w14:textId="77777777" w:rsidR="00EC73CF" w:rsidRPr="004B73DF" w:rsidRDefault="00EC73CF" w:rsidP="002131FC">
            <w:pPr>
              <w:spacing w:after="40"/>
              <w:rPr>
                <w:lang w:val="en-US"/>
              </w:rPr>
            </w:pPr>
            <w:r w:rsidRPr="004B73DF">
              <w:rPr>
                <w:lang w:val="en-US"/>
              </w:rPr>
              <w:t>Images, graphics, screenshots, whiteboards, canvas screenshots, pitch slides or other visual representations are not permitted for this document.</w:t>
            </w:r>
          </w:p>
          <w:p w14:paraId="5FBB03F8" w14:textId="77777777" w:rsidR="00EC73CF" w:rsidRPr="004B73DF" w:rsidRDefault="00EC73CF" w:rsidP="002131FC">
            <w:pPr>
              <w:spacing w:after="40"/>
              <w:rPr>
                <w:lang w:val="en-US"/>
              </w:rPr>
            </w:pPr>
            <w:r w:rsidRPr="004B73DF">
              <w:rPr>
                <w:lang w:val="en-US"/>
              </w:rPr>
              <w:t>The reason is simple: such representations often contain a lot of information in a small space, are not always clearly legible and can be interpreted slightly differently. This reduces the reliability of the analysis.</w:t>
            </w:r>
          </w:p>
          <w:p w14:paraId="24943503" w14:textId="77777777" w:rsidR="00EC73CF" w:rsidRPr="004B73DF" w:rsidRDefault="00EC73CF" w:rsidP="002131FC">
            <w:pPr>
              <w:spacing w:after="40"/>
              <w:rPr>
                <w:lang w:val="en-US"/>
              </w:rPr>
            </w:pPr>
            <w:proofErr w:type="gramStart"/>
            <w:r w:rsidRPr="004B73DF">
              <w:rPr>
                <w:lang w:val="en-US"/>
              </w:rPr>
              <w:t>In order for</w:t>
            </w:r>
            <w:proofErr w:type="gramEnd"/>
            <w:r w:rsidRPr="004B73DF">
              <w:rPr>
                <w:lang w:val="en-US"/>
              </w:rPr>
              <w:t xml:space="preserve"> your idea to be evaluated fairly, comprehensibly and cleanly, central statements on the problem, target group, solution, benefit, evidence and business model must be completely included in the text.</w:t>
            </w:r>
          </w:p>
          <w:p w14:paraId="64C2677D" w14:textId="77777777" w:rsidR="00EC73CF" w:rsidRPr="004B73DF" w:rsidRDefault="00EC73CF" w:rsidP="002131FC">
            <w:pPr>
              <w:spacing w:after="40"/>
              <w:rPr>
                <w:lang w:val="en-US"/>
              </w:rPr>
            </w:pPr>
            <w:r w:rsidRPr="004B73DF">
              <w:rPr>
                <w:lang w:val="en-US"/>
              </w:rPr>
              <w:t>What is only contained in a graphic or slide is not considered cleanly recorded.</w:t>
            </w:r>
          </w:p>
        </w:tc>
      </w:tr>
    </w:tbl>
    <w:p w14:paraId="24D680D5" w14:textId="77777777" w:rsidR="00EC73CF" w:rsidRPr="004B73DF" w:rsidRDefault="00EC73CF" w:rsidP="00EC73CF">
      <w:pPr>
        <w:rPr>
          <w:lang w:val="en-US"/>
        </w:rPr>
      </w:pPr>
    </w:p>
    <w:p w14:paraId="5419393A" w14:textId="77777777" w:rsidR="00EC73CF" w:rsidRPr="004B73DF" w:rsidRDefault="00EC73CF" w:rsidP="00EC73CF">
      <w:pPr>
        <w:pStyle w:val="berschrift1"/>
      </w:pPr>
      <w:r w:rsidRPr="00EC73CF">
        <w:t>Notes on figures and additional documents</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4BBC58D1" w14:textId="77777777" w:rsidTr="002131FC">
        <w:trPr>
          <w:jc w:val="center"/>
        </w:trPr>
        <w:tc>
          <w:tcPr>
            <w:tcW w:w="9524" w:type="dxa"/>
            <w:shd w:val="clear" w:color="auto" w:fill="FFF2CC"/>
            <w:tcMar>
              <w:top w:w="90" w:type="dxa"/>
              <w:left w:w="120" w:type="dxa"/>
              <w:bottom w:w="90" w:type="dxa"/>
              <w:right w:w="120" w:type="dxa"/>
            </w:tcMar>
            <w:vAlign w:val="center"/>
          </w:tcPr>
          <w:p w14:paraId="66B55BB5" w14:textId="77777777" w:rsidR="00EC73CF" w:rsidRPr="004B73DF" w:rsidRDefault="00EC73CF" w:rsidP="002131FC">
            <w:pPr>
              <w:rPr>
                <w:lang w:val="en-US"/>
              </w:rPr>
            </w:pPr>
            <w:r w:rsidRPr="004B73DF">
              <w:rPr>
                <w:b/>
                <w:color w:val="404040"/>
                <w:lang w:val="en-US"/>
              </w:rPr>
              <w:t>No images or graphics</w:t>
            </w:r>
          </w:p>
          <w:p w14:paraId="568C0F56" w14:textId="77777777" w:rsidR="00EC73CF" w:rsidRPr="004B73DF" w:rsidRDefault="00EC73CF" w:rsidP="002131FC">
            <w:pPr>
              <w:spacing w:after="40"/>
              <w:rPr>
                <w:lang w:val="en-US"/>
              </w:rPr>
            </w:pPr>
            <w:r w:rsidRPr="004B73DF">
              <w:rPr>
                <w:lang w:val="en-US"/>
              </w:rPr>
              <w:t>Please do not submit any images, graphics, screenshots, whiteboards, canvas screenshots or pitch slides as part of this document.</w:t>
            </w:r>
          </w:p>
          <w:p w14:paraId="56353540" w14:textId="77777777" w:rsidR="00EC73CF" w:rsidRPr="004B73DF" w:rsidRDefault="00EC73CF" w:rsidP="002131FC">
            <w:pPr>
              <w:spacing w:after="40"/>
              <w:rPr>
                <w:lang w:val="en-US"/>
              </w:rPr>
            </w:pPr>
            <w:r w:rsidRPr="004B73DF">
              <w:rPr>
                <w:lang w:val="en-US"/>
              </w:rPr>
              <w:t>These formats are not suitable as a reliable main source for analysis. They often contain too much information in a small space, are not always clearly legible and can easily be interpreted differently.</w:t>
            </w:r>
          </w:p>
          <w:p w14:paraId="5248BE60" w14:textId="77777777" w:rsidR="00EC73CF" w:rsidRPr="004B73DF" w:rsidRDefault="00EC73CF" w:rsidP="002131FC">
            <w:pPr>
              <w:spacing w:after="40"/>
              <w:rPr>
                <w:lang w:val="en-US"/>
              </w:rPr>
            </w:pPr>
            <w:r w:rsidRPr="004B73DF">
              <w:rPr>
                <w:lang w:val="en-US"/>
              </w:rPr>
              <w:t>For a clean and fair evaluation, all relevant content must be recorded in writing.</w:t>
            </w:r>
          </w:p>
        </w:tc>
      </w:tr>
    </w:tbl>
    <w:p w14:paraId="13A83201" w14:textId="77777777" w:rsidR="00EC73CF" w:rsidRPr="004B73DF" w:rsidRDefault="00EC73CF" w:rsidP="00EC73CF">
      <w:pPr>
        <w:rPr>
          <w:lang w:val="en-US"/>
        </w:rPr>
      </w:pPr>
    </w:p>
    <w:p w14:paraId="36930F4E" w14:textId="77777777" w:rsidR="00EC73CF" w:rsidRPr="004B73DF" w:rsidRDefault="00EC73CF" w:rsidP="00EC73CF">
      <w:pPr>
        <w:rPr>
          <w:lang w:val="en-US"/>
        </w:rPr>
      </w:pPr>
      <w:r w:rsidRPr="004B73DF">
        <w:rPr>
          <w:lang w:val="en-US"/>
        </w:rPr>
        <w:t>If you give numbers, please include a unit, period, source or origin and a short classification.</w:t>
      </w:r>
    </w:p>
    <w:p w14:paraId="42BEECFE" w14:textId="77777777" w:rsidR="00EC73CF" w:rsidRPr="004B73DF" w:rsidRDefault="00EC73CF" w:rsidP="00EC73CF">
      <w:pPr>
        <w:rPr>
          <w:lang w:val="en-US"/>
        </w:rPr>
      </w:pPr>
      <w:r w:rsidRPr="004B73DF">
        <w:rPr>
          <w:b/>
          <w:lang w:val="en-US"/>
        </w:rPr>
        <w:t>Helpful</w:t>
      </w:r>
    </w:p>
    <w:p w14:paraId="319694F5" w14:textId="77777777" w:rsidR="00EC73CF" w:rsidRPr="004B73DF" w:rsidRDefault="00EC73CF" w:rsidP="00EC73CF">
      <w:pPr>
        <w:spacing w:after="40"/>
        <w:ind w:left="227" w:hanging="227"/>
        <w:rPr>
          <w:lang w:val="en-US"/>
        </w:rPr>
      </w:pPr>
      <w:r w:rsidRPr="004B73DF">
        <w:rPr>
          <w:lang w:val="en-US"/>
        </w:rPr>
        <w:lastRenderedPageBreak/>
        <w:t>1. "12 interviews with potential customers between January and March 2026"</w:t>
      </w:r>
    </w:p>
    <w:p w14:paraId="78DD35D2" w14:textId="77777777" w:rsidR="00EC73CF" w:rsidRPr="004B73DF" w:rsidRDefault="00EC73CF" w:rsidP="00EC73CF">
      <w:pPr>
        <w:spacing w:after="40"/>
        <w:ind w:left="227" w:hanging="227"/>
        <w:rPr>
          <w:lang w:val="en-US"/>
        </w:rPr>
      </w:pPr>
      <w:r w:rsidRPr="004B73DF">
        <w:rPr>
          <w:lang w:val="en-US"/>
        </w:rPr>
        <w:t>2. "Pilot with 3 test customers"</w:t>
      </w:r>
    </w:p>
    <w:p w14:paraId="5966A9AE" w14:textId="77777777" w:rsidR="00EC73CF" w:rsidRPr="004B73DF" w:rsidRDefault="00EC73CF" w:rsidP="00EC73CF">
      <w:pPr>
        <w:spacing w:after="40"/>
        <w:ind w:left="227" w:hanging="227"/>
        <w:rPr>
          <w:lang w:val="en-US"/>
        </w:rPr>
      </w:pPr>
      <w:r w:rsidRPr="004B73DF">
        <w:rPr>
          <w:lang w:val="en-US"/>
        </w:rPr>
        <w:t>3. "Price acceptance currently CHF 500 per month, not yet tested"</w:t>
      </w:r>
    </w:p>
    <w:p w14:paraId="528863BB" w14:textId="77777777" w:rsidR="00EC73CF" w:rsidRPr="004B73DF" w:rsidRDefault="00EC73CF" w:rsidP="00EC73CF">
      <w:pPr>
        <w:rPr>
          <w:lang w:val="en-US"/>
        </w:rPr>
      </w:pPr>
      <w:r w:rsidRPr="004B73DF">
        <w:rPr>
          <w:b/>
          <w:lang w:val="en-US"/>
        </w:rPr>
        <w:t>Less helpful</w:t>
      </w:r>
    </w:p>
    <w:p w14:paraId="5566EFDF" w14:textId="77777777" w:rsidR="00EC73CF" w:rsidRPr="004B73DF" w:rsidRDefault="00EC73CF" w:rsidP="00EC73CF">
      <w:pPr>
        <w:spacing w:after="40"/>
        <w:ind w:left="227" w:hanging="227"/>
        <w:rPr>
          <w:lang w:val="en-US"/>
        </w:rPr>
      </w:pPr>
      <w:r w:rsidRPr="004B73DF">
        <w:rPr>
          <w:lang w:val="en-US"/>
        </w:rPr>
        <w:t>1. "Many conversations"</w:t>
      </w:r>
    </w:p>
    <w:p w14:paraId="690D3046" w14:textId="77777777" w:rsidR="00EC73CF" w:rsidRPr="004B73DF" w:rsidRDefault="00EC73CF" w:rsidP="00EC73CF">
      <w:pPr>
        <w:spacing w:after="40"/>
        <w:ind w:left="227" w:hanging="227"/>
        <w:rPr>
          <w:lang w:val="en-US"/>
        </w:rPr>
      </w:pPr>
      <w:r w:rsidRPr="004B73DF">
        <w:rPr>
          <w:lang w:val="en-US"/>
        </w:rPr>
        <w:t>2. "significantly better"</w:t>
      </w:r>
    </w:p>
    <w:p w14:paraId="3A01EDB5" w14:textId="77777777" w:rsidR="00EC73CF" w:rsidRPr="004B73DF" w:rsidRDefault="00EC73CF" w:rsidP="00EC73CF">
      <w:pPr>
        <w:spacing w:after="40"/>
        <w:ind w:left="227" w:hanging="227"/>
        <w:rPr>
          <w:lang w:val="en-US"/>
        </w:rPr>
      </w:pPr>
      <w:r w:rsidRPr="004B73DF">
        <w:rPr>
          <w:lang w:val="en-US"/>
        </w:rPr>
        <w:t>3. "High demand"</w:t>
      </w:r>
    </w:p>
    <w:p w14:paraId="77091164" w14:textId="77777777" w:rsidR="00EC73CF" w:rsidRPr="004B73DF" w:rsidRDefault="00EC73CF" w:rsidP="00EC73CF">
      <w:pPr>
        <w:spacing w:after="40"/>
        <w:ind w:left="227" w:hanging="227"/>
        <w:rPr>
          <w:lang w:val="en-US"/>
        </w:rPr>
      </w:pPr>
      <w:r w:rsidRPr="004B73DF">
        <w:rPr>
          <w:lang w:val="en-US"/>
        </w:rPr>
        <w:t>4. "huge market"</w:t>
      </w:r>
    </w:p>
    <w:p w14:paraId="31ED24F6" w14:textId="77777777" w:rsidR="00EC73CF" w:rsidRPr="004B73DF" w:rsidRDefault="00EC73CF" w:rsidP="00EC73CF">
      <w:pPr>
        <w:pStyle w:val="berschrift2"/>
      </w:pPr>
      <w:r w:rsidRPr="00EC73CF">
        <w:t>Additional documents</w:t>
      </w:r>
    </w:p>
    <w:p w14:paraId="71AFC01D" w14:textId="77777777" w:rsidR="00EC73CF" w:rsidRPr="004B73DF" w:rsidRDefault="00EC73CF" w:rsidP="00EC73CF">
      <w:pPr>
        <w:rPr>
          <w:lang w:val="en-US"/>
        </w:rPr>
      </w:pPr>
      <w:r w:rsidRPr="004B73DF">
        <w:rPr>
          <w:lang w:val="en-US"/>
        </w:rPr>
        <w:t>If you have supplementary documents, it is better to submit a few clear text documents than many unstructured files.</w:t>
      </w:r>
    </w:p>
    <w:p w14:paraId="7E6A1510" w14:textId="77777777" w:rsidR="00EC73CF" w:rsidRPr="004B73DF" w:rsidRDefault="00EC73CF" w:rsidP="00EC73CF">
      <w:pPr>
        <w:rPr>
          <w:lang w:val="en-US"/>
        </w:rPr>
      </w:pPr>
      <w:r w:rsidRPr="004B73DF">
        <w:rPr>
          <w:b/>
          <w:lang w:val="en-US"/>
        </w:rPr>
        <w:t>Helpful</w:t>
      </w:r>
    </w:p>
    <w:p w14:paraId="46B702D2" w14:textId="77777777" w:rsidR="00EC73CF" w:rsidRPr="004B73DF" w:rsidRDefault="00EC73CF" w:rsidP="00EC73CF">
      <w:pPr>
        <w:spacing w:after="40"/>
        <w:ind w:left="227" w:hanging="227"/>
        <w:rPr>
          <w:lang w:val="en-US"/>
        </w:rPr>
      </w:pPr>
      <w:r w:rsidRPr="004B73DF">
        <w:rPr>
          <w:lang w:val="en-US"/>
        </w:rPr>
        <w:t xml:space="preserve">1. Short problem </w:t>
      </w:r>
      <w:proofErr w:type="gramStart"/>
      <w:r w:rsidRPr="004B73DF">
        <w:rPr>
          <w:lang w:val="en-US"/>
        </w:rPr>
        <w:t>note</w:t>
      </w:r>
      <w:proofErr w:type="gramEnd"/>
    </w:p>
    <w:p w14:paraId="75F3FD70" w14:textId="77777777" w:rsidR="00EC73CF" w:rsidRPr="004B73DF" w:rsidRDefault="00EC73CF" w:rsidP="00EC73CF">
      <w:pPr>
        <w:spacing w:after="40"/>
        <w:ind w:left="227" w:hanging="227"/>
        <w:rPr>
          <w:lang w:val="en-US"/>
        </w:rPr>
      </w:pPr>
      <w:r w:rsidRPr="004B73DF">
        <w:rPr>
          <w:lang w:val="en-US"/>
        </w:rPr>
        <w:t>2. Short interview summary</w:t>
      </w:r>
    </w:p>
    <w:p w14:paraId="2C4EB902" w14:textId="77777777" w:rsidR="00EC73CF" w:rsidRPr="004B73DF" w:rsidRDefault="00EC73CF" w:rsidP="00EC73CF">
      <w:pPr>
        <w:spacing w:after="40"/>
        <w:ind w:left="227" w:hanging="227"/>
        <w:rPr>
          <w:lang w:val="en-US"/>
        </w:rPr>
      </w:pPr>
      <w:r w:rsidRPr="004B73DF">
        <w:rPr>
          <w:lang w:val="en-US"/>
        </w:rPr>
        <w:t>3. Test result in text form</w:t>
      </w:r>
    </w:p>
    <w:p w14:paraId="631C5D5D" w14:textId="77777777" w:rsidR="00EC73CF" w:rsidRPr="004B73DF" w:rsidRDefault="00EC73CF" w:rsidP="00EC73CF">
      <w:pPr>
        <w:spacing w:after="40"/>
        <w:ind w:left="227" w:hanging="227"/>
        <w:rPr>
          <w:lang w:val="en-US"/>
        </w:rPr>
      </w:pPr>
      <w:r w:rsidRPr="004B73DF">
        <w:rPr>
          <w:lang w:val="en-US"/>
        </w:rPr>
        <w:t>4. Technical description in text form</w:t>
      </w:r>
    </w:p>
    <w:p w14:paraId="5236983E" w14:textId="77777777" w:rsidR="00EC73CF" w:rsidRPr="004B73DF" w:rsidRDefault="00EC73CF" w:rsidP="00EC73CF">
      <w:pPr>
        <w:spacing w:after="40"/>
        <w:ind w:left="227" w:hanging="227"/>
        <w:rPr>
          <w:lang w:val="en-US"/>
        </w:rPr>
      </w:pPr>
      <w:r w:rsidRPr="004B73DF">
        <w:rPr>
          <w:lang w:val="en-US"/>
        </w:rPr>
        <w:t xml:space="preserve">5. Regulatory feedback </w:t>
      </w:r>
      <w:proofErr w:type="gramStart"/>
      <w:r w:rsidRPr="004B73DF">
        <w:rPr>
          <w:lang w:val="en-US"/>
        </w:rPr>
        <w:t>in</w:t>
      </w:r>
      <w:proofErr w:type="gramEnd"/>
      <w:r w:rsidRPr="004B73DF">
        <w:rPr>
          <w:lang w:val="en-US"/>
        </w:rPr>
        <w:t xml:space="preserve"> text form</w:t>
      </w:r>
    </w:p>
    <w:p w14:paraId="137B6C1A" w14:textId="77777777" w:rsidR="00EC73CF" w:rsidRPr="004B73DF" w:rsidRDefault="00EC73CF" w:rsidP="00EC73CF">
      <w:pPr>
        <w:rPr>
          <w:lang w:val="en-US"/>
        </w:rPr>
      </w:pPr>
      <w:r w:rsidRPr="004B73DF">
        <w:rPr>
          <w:b/>
          <w:lang w:val="en-US"/>
        </w:rPr>
        <w:t>Less helpful</w:t>
      </w:r>
    </w:p>
    <w:p w14:paraId="00EED24E" w14:textId="77777777" w:rsidR="00EC73CF" w:rsidRPr="004B73DF" w:rsidRDefault="00EC73CF" w:rsidP="00EC73CF">
      <w:pPr>
        <w:spacing w:after="40"/>
        <w:ind w:left="227" w:hanging="227"/>
        <w:rPr>
          <w:lang w:val="en-US"/>
        </w:rPr>
      </w:pPr>
      <w:r w:rsidRPr="004B73DF">
        <w:rPr>
          <w:lang w:val="en-US"/>
        </w:rPr>
        <w:t>1. Long pitch decks without classification</w:t>
      </w:r>
    </w:p>
    <w:p w14:paraId="650697EE" w14:textId="77777777" w:rsidR="00EC73CF" w:rsidRPr="004B73DF" w:rsidRDefault="00EC73CF" w:rsidP="00EC73CF">
      <w:pPr>
        <w:spacing w:after="40"/>
        <w:ind w:left="227" w:hanging="227"/>
        <w:rPr>
          <w:lang w:val="en-US"/>
        </w:rPr>
      </w:pPr>
      <w:r w:rsidRPr="004B73DF">
        <w:rPr>
          <w:lang w:val="en-US"/>
        </w:rPr>
        <w:t>2. Link Collections</w:t>
      </w:r>
    </w:p>
    <w:p w14:paraId="48FF7C00" w14:textId="77777777" w:rsidR="00EC73CF" w:rsidRPr="004B73DF" w:rsidRDefault="00EC73CF" w:rsidP="00EC73CF">
      <w:pPr>
        <w:spacing w:after="40"/>
        <w:ind w:left="227" w:hanging="227"/>
        <w:rPr>
          <w:lang w:val="en-US"/>
        </w:rPr>
      </w:pPr>
      <w:r w:rsidRPr="004B73DF">
        <w:rPr>
          <w:lang w:val="en-US"/>
        </w:rPr>
        <w:t>3. Large market studies without reference to the idea</w:t>
      </w:r>
    </w:p>
    <w:p w14:paraId="0C44D895" w14:textId="77777777" w:rsidR="00EC73CF" w:rsidRDefault="00EC73CF" w:rsidP="00EC73CF">
      <w:pPr>
        <w:spacing w:after="40"/>
        <w:ind w:left="227" w:hanging="227"/>
        <w:rPr>
          <w:lang w:val="en-US"/>
        </w:rPr>
      </w:pPr>
      <w:r w:rsidRPr="004B73DF">
        <w:rPr>
          <w:lang w:val="en-US"/>
        </w:rPr>
        <w:t>4. Presentations with a lot of design and little content</w:t>
      </w:r>
    </w:p>
    <w:p w14:paraId="08FC57B2" w14:textId="77777777" w:rsidR="004B73DF" w:rsidRDefault="004B73DF" w:rsidP="00EC73CF">
      <w:pPr>
        <w:spacing w:after="40"/>
        <w:ind w:left="227" w:hanging="227"/>
        <w:rPr>
          <w:lang w:val="en-US"/>
        </w:rPr>
      </w:pPr>
    </w:p>
    <w:p w14:paraId="14B07D9B" w14:textId="77777777" w:rsidR="004B73DF" w:rsidRDefault="004B73DF" w:rsidP="00EC73CF">
      <w:pPr>
        <w:spacing w:after="40"/>
        <w:ind w:left="227" w:hanging="227"/>
        <w:rPr>
          <w:lang w:val="en-US"/>
        </w:rPr>
      </w:pPr>
    </w:p>
    <w:p w14:paraId="1B860015" w14:textId="77777777" w:rsidR="004B73DF" w:rsidRDefault="004B73DF" w:rsidP="00EC73CF">
      <w:pPr>
        <w:spacing w:after="40"/>
        <w:ind w:left="227" w:hanging="227"/>
        <w:rPr>
          <w:lang w:val="en-US"/>
        </w:rPr>
      </w:pPr>
    </w:p>
    <w:p w14:paraId="53615C70" w14:textId="77777777" w:rsidR="004B73DF" w:rsidRDefault="004B73DF" w:rsidP="00EC73CF">
      <w:pPr>
        <w:spacing w:after="40"/>
        <w:ind w:left="227" w:hanging="227"/>
        <w:rPr>
          <w:lang w:val="en-US"/>
        </w:rPr>
      </w:pPr>
    </w:p>
    <w:p w14:paraId="58CF5162" w14:textId="77777777" w:rsidR="004B73DF" w:rsidRDefault="004B73DF" w:rsidP="00EC73CF">
      <w:pPr>
        <w:spacing w:after="40"/>
        <w:ind w:left="227" w:hanging="227"/>
        <w:rPr>
          <w:lang w:val="en-US"/>
        </w:rPr>
      </w:pPr>
    </w:p>
    <w:p w14:paraId="4671F768" w14:textId="77777777" w:rsidR="004B73DF" w:rsidRDefault="004B73DF" w:rsidP="00EC73CF">
      <w:pPr>
        <w:spacing w:after="40"/>
        <w:ind w:left="227" w:hanging="227"/>
        <w:rPr>
          <w:lang w:val="en-US"/>
        </w:rPr>
      </w:pPr>
    </w:p>
    <w:p w14:paraId="6AB19172" w14:textId="77777777" w:rsidR="004B73DF" w:rsidRPr="004B73DF" w:rsidRDefault="004B73DF" w:rsidP="00EC73CF">
      <w:pPr>
        <w:spacing w:after="40"/>
        <w:ind w:left="227" w:hanging="227"/>
        <w:rPr>
          <w:lang w:val="en-US"/>
        </w:rPr>
      </w:pPr>
    </w:p>
    <w:p w14:paraId="483571AB" w14:textId="77777777" w:rsidR="00EC73CF" w:rsidRDefault="00EC73CF" w:rsidP="00EC73CF">
      <w:pPr>
        <w:pStyle w:val="berschrift1"/>
      </w:pPr>
      <w:r>
        <w:lastRenderedPageBreak/>
        <w:t>1. Brief overview</w:t>
      </w:r>
    </w:p>
    <w:p w14:paraId="45568709" w14:textId="77777777" w:rsidR="00EC73CF" w:rsidRPr="004B73DF" w:rsidRDefault="00EC73CF" w:rsidP="00EC73CF">
      <w:pPr>
        <w:pStyle w:val="berschrift2"/>
      </w:pPr>
      <w:r w:rsidRPr="00EC73CF">
        <w:t>1.1 Name of the idea or project</w:t>
      </w:r>
    </w:p>
    <w:p w14:paraId="23873CE9" w14:textId="77777777" w:rsidR="00EC73CF" w:rsidRPr="004B73DF" w:rsidRDefault="00EC73CF" w:rsidP="00EC73CF">
      <w:pPr>
        <w:rPr>
          <w:lang w:val="en-US"/>
        </w:rPr>
      </w:pPr>
      <w:r w:rsidRPr="004B73DF">
        <w:rPr>
          <w:i/>
          <w:lang w:val="en-US"/>
        </w:rPr>
        <w:t>[Please enter]</w:t>
      </w:r>
    </w:p>
    <w:p w14:paraId="16388BEA" w14:textId="77777777" w:rsidR="00EC73CF" w:rsidRPr="004B73DF" w:rsidRDefault="00EC73CF" w:rsidP="00EC73CF">
      <w:pPr>
        <w:pStyle w:val="berschrift2"/>
      </w:pPr>
      <w:r w:rsidRPr="00EC73CF">
        <w:t>1.2 The idea in one sentence</w:t>
      </w:r>
    </w:p>
    <w:p w14:paraId="125C5E9C" w14:textId="77777777" w:rsidR="00EC73CF" w:rsidRPr="004B73DF" w:rsidRDefault="00EC73CF" w:rsidP="00EC73CF">
      <w:pPr>
        <w:rPr>
          <w:lang w:val="en-US"/>
        </w:rPr>
      </w:pPr>
      <w:r w:rsidRPr="004B73DF">
        <w:rPr>
          <w:b/>
          <w:lang w:val="en-US"/>
        </w:rPr>
        <w:t xml:space="preserve">Auxiliary question: </w:t>
      </w:r>
      <w:r w:rsidRPr="004B73DF">
        <w:rPr>
          <w:lang w:val="en-US"/>
        </w:rPr>
        <w:t>What are you building, supplying or enabling for whom?</w:t>
      </w:r>
    </w:p>
    <w:p w14:paraId="7CA64EE6" w14:textId="77777777" w:rsidR="00EC73CF" w:rsidRPr="004B73DF" w:rsidRDefault="00EC73CF" w:rsidP="00EC73CF">
      <w:pPr>
        <w:rPr>
          <w:lang w:val="en-US"/>
        </w:rPr>
      </w:pPr>
      <w:r w:rsidRPr="004B73DF">
        <w:rPr>
          <w:b/>
          <w:lang w:val="en-US"/>
        </w:rPr>
        <w:t>Examples</w:t>
      </w:r>
    </w:p>
    <w:p w14:paraId="132DD1A8" w14:textId="77777777" w:rsidR="00EC73CF" w:rsidRPr="004B73DF" w:rsidRDefault="00EC73CF" w:rsidP="00EC73CF">
      <w:pPr>
        <w:spacing w:after="40"/>
        <w:ind w:left="227" w:hanging="227"/>
        <w:rPr>
          <w:lang w:val="en-US"/>
        </w:rPr>
      </w:pPr>
      <w:r w:rsidRPr="004B73DF">
        <w:rPr>
          <w:lang w:val="en-US"/>
        </w:rPr>
        <w:t>1. "We are developing a test system that allows small food manufacturers to detect quality deviations earlier."</w:t>
      </w:r>
    </w:p>
    <w:p w14:paraId="5FD0D67F"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69C1B661" w14:textId="77777777" w:rsidR="00EC73CF" w:rsidRPr="004B73DF" w:rsidRDefault="00EC73CF" w:rsidP="00EC73CF">
      <w:pPr>
        <w:pStyle w:val="berschrift2"/>
      </w:pPr>
      <w:r w:rsidRPr="00EC73CF">
        <w:t>1.3 Which type of solution fits best</w:t>
      </w:r>
    </w:p>
    <w:p w14:paraId="477E84D3" w14:textId="77777777" w:rsidR="00EC73CF" w:rsidRPr="004B73DF" w:rsidRDefault="00EC73CF" w:rsidP="00EC73CF">
      <w:pPr>
        <w:rPr>
          <w:lang w:val="en-US"/>
        </w:rPr>
      </w:pPr>
      <w:r w:rsidRPr="004B73DF">
        <w:rPr>
          <w:b/>
          <w:lang w:val="en-US"/>
        </w:rPr>
        <w:t xml:space="preserve">Auxiliary question: </w:t>
      </w:r>
      <w:r w:rsidRPr="004B73DF">
        <w:rPr>
          <w:lang w:val="en-US"/>
        </w:rPr>
        <w:t>Please choose what is most likely to apply.</w:t>
      </w:r>
    </w:p>
    <w:p w14:paraId="5BBA6778" w14:textId="77777777" w:rsidR="00EC73CF" w:rsidRPr="004B73DF" w:rsidRDefault="00EC73CF" w:rsidP="00EC73CF">
      <w:pPr>
        <w:rPr>
          <w:lang w:val="en-US"/>
        </w:rPr>
      </w:pPr>
      <w:r w:rsidRPr="004B73DF">
        <w:rPr>
          <w:b/>
          <w:lang w:val="en-US"/>
        </w:rPr>
        <w:t>Examples</w:t>
      </w:r>
    </w:p>
    <w:p w14:paraId="1920581D" w14:textId="77777777" w:rsidR="00EC73CF" w:rsidRPr="004B73DF" w:rsidRDefault="00EC73CF" w:rsidP="00EC73CF">
      <w:pPr>
        <w:spacing w:after="40"/>
        <w:ind w:left="227" w:hanging="227"/>
        <w:rPr>
          <w:lang w:val="en-US"/>
        </w:rPr>
      </w:pPr>
      <w:r w:rsidRPr="004B73DF">
        <w:rPr>
          <w:lang w:val="en-US"/>
        </w:rPr>
        <w:t>1. Software</w:t>
      </w:r>
    </w:p>
    <w:p w14:paraId="08E10B22" w14:textId="77777777" w:rsidR="00EC73CF" w:rsidRPr="004B73DF" w:rsidRDefault="00EC73CF" w:rsidP="00EC73CF">
      <w:pPr>
        <w:spacing w:after="40"/>
        <w:ind w:left="227" w:hanging="227"/>
        <w:rPr>
          <w:lang w:val="en-US"/>
        </w:rPr>
      </w:pPr>
      <w:r w:rsidRPr="004B73DF">
        <w:rPr>
          <w:lang w:val="en-US"/>
        </w:rPr>
        <w:t>2. Service or Service</w:t>
      </w:r>
    </w:p>
    <w:p w14:paraId="3C74CC7A" w14:textId="77777777" w:rsidR="00EC73CF" w:rsidRPr="004B73DF" w:rsidRDefault="00EC73CF" w:rsidP="00EC73CF">
      <w:pPr>
        <w:spacing w:after="40"/>
        <w:ind w:left="227" w:hanging="227"/>
        <w:rPr>
          <w:lang w:val="en-US"/>
        </w:rPr>
      </w:pPr>
      <w:r w:rsidRPr="004B73DF">
        <w:rPr>
          <w:lang w:val="en-US"/>
        </w:rPr>
        <w:t>3. Platform or marketplace</w:t>
      </w:r>
    </w:p>
    <w:p w14:paraId="67D535D7" w14:textId="77777777" w:rsidR="00EC73CF" w:rsidRPr="004B73DF" w:rsidRDefault="00EC73CF" w:rsidP="00EC73CF">
      <w:pPr>
        <w:spacing w:after="40"/>
        <w:ind w:left="227" w:hanging="227"/>
        <w:rPr>
          <w:lang w:val="en-US"/>
        </w:rPr>
      </w:pPr>
      <w:r w:rsidRPr="004B73DF">
        <w:rPr>
          <w:lang w:val="en-US"/>
        </w:rPr>
        <w:t>4. Hardware</w:t>
      </w:r>
    </w:p>
    <w:p w14:paraId="797F6AEB" w14:textId="77777777" w:rsidR="00EC73CF" w:rsidRPr="004B73DF" w:rsidRDefault="00EC73CF" w:rsidP="00EC73CF">
      <w:pPr>
        <w:spacing w:after="40"/>
        <w:ind w:left="227" w:hanging="227"/>
        <w:rPr>
          <w:lang w:val="en-US"/>
        </w:rPr>
      </w:pPr>
      <w:r w:rsidRPr="004B73DF">
        <w:rPr>
          <w:lang w:val="en-US"/>
        </w:rPr>
        <w:t>5. Deep Tech</w:t>
      </w:r>
    </w:p>
    <w:p w14:paraId="2835B634" w14:textId="77777777" w:rsidR="00EC73CF" w:rsidRPr="004B73DF" w:rsidRDefault="00EC73CF" w:rsidP="00EC73CF">
      <w:pPr>
        <w:spacing w:after="40"/>
        <w:ind w:left="227" w:hanging="227"/>
        <w:rPr>
          <w:lang w:val="en-US"/>
        </w:rPr>
      </w:pPr>
      <w:r w:rsidRPr="004B73DF">
        <w:rPr>
          <w:lang w:val="en-US"/>
        </w:rPr>
        <w:t>6. Chemistry or material</w:t>
      </w:r>
    </w:p>
    <w:p w14:paraId="2F9BB40C" w14:textId="77777777" w:rsidR="00EC73CF" w:rsidRPr="004B73DF" w:rsidRDefault="00EC73CF" w:rsidP="00EC73CF">
      <w:pPr>
        <w:spacing w:after="40"/>
        <w:ind w:left="227" w:hanging="227"/>
        <w:rPr>
          <w:lang w:val="en-US"/>
        </w:rPr>
      </w:pPr>
      <w:r w:rsidRPr="004B73DF">
        <w:rPr>
          <w:lang w:val="en-US"/>
        </w:rPr>
        <w:t>7. Medtech or Health</w:t>
      </w:r>
    </w:p>
    <w:p w14:paraId="0356EAF5" w14:textId="77777777" w:rsidR="00EC73CF" w:rsidRPr="004B73DF" w:rsidRDefault="00EC73CF" w:rsidP="00EC73CF">
      <w:pPr>
        <w:spacing w:after="40"/>
        <w:ind w:left="227" w:hanging="227"/>
        <w:rPr>
          <w:lang w:val="en-US"/>
        </w:rPr>
      </w:pPr>
      <w:r w:rsidRPr="004B73DF">
        <w:rPr>
          <w:lang w:val="en-US"/>
        </w:rPr>
        <w:t>8. Consulting-related model</w:t>
      </w:r>
    </w:p>
    <w:p w14:paraId="38806E21" w14:textId="77777777" w:rsidR="00EC73CF" w:rsidRPr="004B73DF" w:rsidRDefault="00EC73CF" w:rsidP="00EC73CF">
      <w:pPr>
        <w:spacing w:after="40"/>
        <w:ind w:left="227" w:hanging="227"/>
        <w:rPr>
          <w:lang w:val="en-US"/>
        </w:rPr>
      </w:pPr>
      <w:r w:rsidRPr="004B73DF">
        <w:rPr>
          <w:lang w:val="en-US"/>
        </w:rPr>
        <w:t>9. Combination</w:t>
      </w:r>
    </w:p>
    <w:p w14:paraId="320DB983" w14:textId="77777777" w:rsidR="00EC73CF" w:rsidRPr="004B73DF" w:rsidRDefault="00EC73CF" w:rsidP="00EC73CF">
      <w:pPr>
        <w:spacing w:after="40"/>
        <w:ind w:left="227" w:hanging="227"/>
        <w:rPr>
          <w:lang w:val="en-US"/>
        </w:rPr>
      </w:pPr>
      <w:r w:rsidRPr="004B73DF">
        <w:rPr>
          <w:lang w:val="en-US"/>
        </w:rPr>
        <w:t>10. Other</w:t>
      </w:r>
    </w:p>
    <w:p w14:paraId="5392A20B" w14:textId="77777777" w:rsidR="00EC73CF" w:rsidRPr="004B73DF" w:rsidRDefault="00EC73CF" w:rsidP="00EC73CF">
      <w:pPr>
        <w:rPr>
          <w:lang w:val="en-US"/>
        </w:rPr>
      </w:pPr>
      <w:r w:rsidRPr="004B73DF">
        <w:rPr>
          <w:i/>
          <w:lang w:val="en-US"/>
        </w:rPr>
        <w:t>[Please enter]</w:t>
      </w:r>
    </w:p>
    <w:p w14:paraId="3B5F5677" w14:textId="77777777" w:rsidR="00EC73CF" w:rsidRPr="004B73DF" w:rsidRDefault="00EC73CF" w:rsidP="00EC73CF">
      <w:pPr>
        <w:pStyle w:val="berschrift2"/>
      </w:pPr>
      <w:r w:rsidRPr="008D4B2D">
        <w:t xml:space="preserve">1.4 How far along is the idea </w:t>
      </w:r>
      <w:proofErr w:type="gramStart"/>
      <w:r w:rsidRPr="008D4B2D">
        <w:t>really today</w:t>
      </w:r>
      <w:proofErr w:type="gramEnd"/>
    </w:p>
    <w:p w14:paraId="5384DE3C" w14:textId="77777777" w:rsidR="00EC73CF" w:rsidRPr="004B73DF" w:rsidRDefault="00EC73CF" w:rsidP="00EC73CF">
      <w:pPr>
        <w:rPr>
          <w:lang w:val="en-US"/>
        </w:rPr>
      </w:pPr>
      <w:r w:rsidRPr="004B73DF">
        <w:rPr>
          <w:b/>
          <w:lang w:val="en-US"/>
        </w:rPr>
        <w:t xml:space="preserve">Auxiliary question: </w:t>
      </w:r>
      <w:r w:rsidRPr="004B73DF">
        <w:rPr>
          <w:lang w:val="en-US"/>
        </w:rPr>
        <w:t xml:space="preserve">Please honestly choose the </w:t>
      </w:r>
      <w:proofErr w:type="gramStart"/>
      <w:r w:rsidRPr="004B73DF">
        <w:rPr>
          <w:lang w:val="en-US"/>
        </w:rPr>
        <w:t>current status</w:t>
      </w:r>
      <w:proofErr w:type="gramEnd"/>
      <w:r w:rsidRPr="004B73DF">
        <w:rPr>
          <w:lang w:val="en-US"/>
        </w:rPr>
        <w:t>.</w:t>
      </w:r>
    </w:p>
    <w:p w14:paraId="2B4E76D2" w14:textId="77777777" w:rsidR="00EC73CF" w:rsidRPr="004B73DF" w:rsidRDefault="00EC73CF" w:rsidP="00EC73CF">
      <w:pPr>
        <w:rPr>
          <w:lang w:val="en-US"/>
        </w:rPr>
      </w:pPr>
      <w:r w:rsidRPr="004B73DF">
        <w:rPr>
          <w:b/>
          <w:lang w:val="en-US"/>
        </w:rPr>
        <w:t>Examples</w:t>
      </w:r>
    </w:p>
    <w:p w14:paraId="7C3113A7" w14:textId="77777777" w:rsidR="00EC73CF" w:rsidRPr="004B73DF" w:rsidRDefault="00EC73CF" w:rsidP="00EC73CF">
      <w:pPr>
        <w:spacing w:after="40"/>
        <w:ind w:left="227" w:hanging="227"/>
        <w:rPr>
          <w:lang w:val="en-US"/>
        </w:rPr>
      </w:pPr>
      <w:r w:rsidRPr="004B73DF">
        <w:rPr>
          <w:lang w:val="en-US"/>
        </w:rPr>
        <w:t>1. Idea</w:t>
      </w:r>
    </w:p>
    <w:p w14:paraId="01CBE4CF" w14:textId="77777777" w:rsidR="00EC73CF" w:rsidRPr="004B73DF" w:rsidRDefault="00EC73CF" w:rsidP="00EC73CF">
      <w:pPr>
        <w:spacing w:after="40"/>
        <w:ind w:left="227" w:hanging="227"/>
        <w:rPr>
          <w:lang w:val="en-US"/>
        </w:rPr>
      </w:pPr>
      <w:r w:rsidRPr="004B73DF">
        <w:rPr>
          <w:lang w:val="en-US"/>
        </w:rPr>
        <w:t>2. Concept described</w:t>
      </w:r>
    </w:p>
    <w:p w14:paraId="0615857C" w14:textId="77777777" w:rsidR="00EC73CF" w:rsidRPr="004B73DF" w:rsidRDefault="00EC73CF" w:rsidP="00EC73CF">
      <w:pPr>
        <w:spacing w:after="40"/>
        <w:ind w:left="227" w:hanging="227"/>
        <w:rPr>
          <w:lang w:val="en-US"/>
        </w:rPr>
      </w:pPr>
      <w:r w:rsidRPr="004B73DF">
        <w:rPr>
          <w:lang w:val="en-US"/>
        </w:rPr>
        <w:lastRenderedPageBreak/>
        <w:t>3. First prototype or mockup</w:t>
      </w:r>
    </w:p>
    <w:p w14:paraId="02AEA6F1" w14:textId="77777777" w:rsidR="00EC73CF" w:rsidRPr="004B73DF" w:rsidRDefault="00EC73CF" w:rsidP="00EC73CF">
      <w:pPr>
        <w:spacing w:after="40"/>
        <w:ind w:left="227" w:hanging="227"/>
        <w:rPr>
          <w:lang w:val="en-US"/>
        </w:rPr>
      </w:pPr>
      <w:r w:rsidRPr="004B73DF">
        <w:rPr>
          <w:lang w:val="en-US"/>
        </w:rPr>
        <w:t>4. Pilot is prepared</w:t>
      </w:r>
    </w:p>
    <w:p w14:paraId="01471B33" w14:textId="77777777" w:rsidR="00EC73CF" w:rsidRPr="004B73DF" w:rsidRDefault="00EC73CF" w:rsidP="00EC73CF">
      <w:pPr>
        <w:spacing w:after="40"/>
        <w:ind w:left="227" w:hanging="227"/>
        <w:rPr>
          <w:lang w:val="en-US"/>
        </w:rPr>
      </w:pPr>
      <w:r w:rsidRPr="004B73DF">
        <w:rPr>
          <w:lang w:val="en-US"/>
        </w:rPr>
        <w:t>5. Pilot running</w:t>
      </w:r>
    </w:p>
    <w:p w14:paraId="1FEB2BD5" w14:textId="77777777" w:rsidR="00EC73CF" w:rsidRPr="004B73DF" w:rsidRDefault="00EC73CF" w:rsidP="00EC73CF">
      <w:pPr>
        <w:spacing w:after="40"/>
        <w:ind w:left="227" w:hanging="227"/>
        <w:rPr>
          <w:lang w:val="en-US"/>
        </w:rPr>
      </w:pPr>
      <w:r w:rsidRPr="004B73DF">
        <w:rPr>
          <w:lang w:val="en-US"/>
        </w:rPr>
        <w:t>6. First real use</w:t>
      </w:r>
    </w:p>
    <w:p w14:paraId="1BFD45B6" w14:textId="77777777" w:rsidR="00EC73CF" w:rsidRPr="004B73DF" w:rsidRDefault="00EC73CF" w:rsidP="00EC73CF">
      <w:pPr>
        <w:spacing w:after="40"/>
        <w:ind w:left="227" w:hanging="227"/>
        <w:rPr>
          <w:lang w:val="en-US"/>
        </w:rPr>
      </w:pPr>
      <w:r w:rsidRPr="004B73DF">
        <w:rPr>
          <w:lang w:val="en-US"/>
        </w:rPr>
        <w:t>7. First paying customers</w:t>
      </w:r>
    </w:p>
    <w:p w14:paraId="5E68092B" w14:textId="77777777" w:rsidR="00EC73CF" w:rsidRPr="004B73DF" w:rsidRDefault="00EC73CF" w:rsidP="00EC73CF">
      <w:pPr>
        <w:spacing w:after="40"/>
        <w:ind w:left="227" w:hanging="227"/>
        <w:rPr>
          <w:lang w:val="en-US"/>
        </w:rPr>
      </w:pPr>
      <w:r w:rsidRPr="004B73DF">
        <w:rPr>
          <w:lang w:val="en-US"/>
        </w:rPr>
        <w:t>8. Partially validated model</w:t>
      </w:r>
    </w:p>
    <w:p w14:paraId="58349D59" w14:textId="77777777" w:rsidR="00EC73CF" w:rsidRPr="004B73DF" w:rsidRDefault="00EC73CF" w:rsidP="00EC73CF">
      <w:pPr>
        <w:rPr>
          <w:lang w:val="en-US"/>
        </w:rPr>
      </w:pPr>
      <w:r w:rsidRPr="004B73DF">
        <w:rPr>
          <w:i/>
          <w:lang w:val="en-US"/>
        </w:rPr>
        <w:t>[Please enter]</w:t>
      </w:r>
    </w:p>
    <w:p w14:paraId="75853A4B" w14:textId="77777777" w:rsidR="00EC73CF" w:rsidRPr="004B73DF" w:rsidRDefault="00EC73CF" w:rsidP="00EC73CF">
      <w:pPr>
        <w:pStyle w:val="berschrift2"/>
      </w:pPr>
      <w:r w:rsidRPr="008D4B2D">
        <w:t>1.5 In which area does the idea move</w:t>
      </w:r>
    </w:p>
    <w:p w14:paraId="131A3CB8" w14:textId="77777777" w:rsidR="00EC73CF" w:rsidRPr="004B73DF" w:rsidRDefault="00EC73CF" w:rsidP="00EC73CF">
      <w:pPr>
        <w:rPr>
          <w:lang w:val="en-US"/>
        </w:rPr>
      </w:pPr>
      <w:r w:rsidRPr="004B73DF">
        <w:rPr>
          <w:b/>
          <w:lang w:val="en-US"/>
        </w:rPr>
        <w:t xml:space="preserve">Auxiliary question: </w:t>
      </w:r>
      <w:r w:rsidRPr="004B73DF">
        <w:rPr>
          <w:lang w:val="en-US"/>
        </w:rPr>
        <w:t>For example, industry, health, education, mobility, HR, energy, administration, consumption or research.</w:t>
      </w:r>
    </w:p>
    <w:p w14:paraId="709820DA"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17314C60" w14:textId="77777777" w:rsidR="00EC73CF" w:rsidRDefault="00EC73CF" w:rsidP="00EC73CF">
      <w:pPr>
        <w:pStyle w:val="berschrift1"/>
      </w:pPr>
      <w:r>
        <w:t>2. Problem and initial situation</w:t>
      </w:r>
    </w:p>
    <w:p w14:paraId="594BB80B" w14:textId="77777777" w:rsidR="00EC73CF" w:rsidRDefault="00EC73CF" w:rsidP="00EC73CF">
      <w:pPr>
        <w:pStyle w:val="berschrift2"/>
      </w:pPr>
      <w:r>
        <w:t>2.1 What problem do you want to solve</w:t>
      </w:r>
    </w:p>
    <w:p w14:paraId="48E06E8A" w14:textId="77777777" w:rsidR="00EC73CF" w:rsidRPr="004B73DF" w:rsidRDefault="00EC73CF" w:rsidP="00EC73CF">
      <w:pPr>
        <w:rPr>
          <w:lang w:val="en-US"/>
        </w:rPr>
      </w:pPr>
      <w:r w:rsidRPr="004B73DF">
        <w:rPr>
          <w:b/>
          <w:lang w:val="en-US"/>
        </w:rPr>
        <w:t xml:space="preserve">Auxiliary question: </w:t>
      </w:r>
      <w:r w:rsidRPr="004B73DF">
        <w:rPr>
          <w:lang w:val="en-US"/>
        </w:rPr>
        <w:t>What is not going well today, is tedious, expensive, risky, slow, inaccurate or unsatisfactory?</w:t>
      </w:r>
    </w:p>
    <w:p w14:paraId="64FD773A" w14:textId="77777777" w:rsidR="00EC73CF" w:rsidRPr="004B73DF" w:rsidRDefault="00EC73CF" w:rsidP="00EC73CF">
      <w:pPr>
        <w:rPr>
          <w:lang w:val="en-US"/>
        </w:rPr>
      </w:pPr>
      <w:r w:rsidRPr="004B73DF">
        <w:rPr>
          <w:b/>
          <w:lang w:val="en-US"/>
        </w:rPr>
        <w:t>Examples</w:t>
      </w:r>
    </w:p>
    <w:p w14:paraId="6AD3D6C4" w14:textId="77777777" w:rsidR="00EC73CF" w:rsidRPr="004B73DF" w:rsidRDefault="00EC73CF" w:rsidP="00EC73CF">
      <w:pPr>
        <w:spacing w:after="40"/>
        <w:ind w:left="227" w:hanging="227"/>
        <w:rPr>
          <w:lang w:val="en-US"/>
        </w:rPr>
      </w:pPr>
      <w:r w:rsidRPr="004B73DF">
        <w:rPr>
          <w:lang w:val="en-US"/>
        </w:rPr>
        <w:t>1. "Nursing staff often document observations in several systems. This takes time and leads to media disruptions."</w:t>
      </w:r>
    </w:p>
    <w:p w14:paraId="5BE31037" w14:textId="77777777" w:rsidR="00EC73CF" w:rsidRPr="004B73DF" w:rsidRDefault="00EC73CF" w:rsidP="00EC73CF">
      <w:pPr>
        <w:rPr>
          <w:lang w:val="en-US"/>
        </w:rPr>
      </w:pPr>
      <w:r w:rsidRPr="004B73DF">
        <w:rPr>
          <w:b/>
          <w:lang w:val="en-US"/>
        </w:rPr>
        <w:t>Less helpful</w:t>
      </w:r>
    </w:p>
    <w:p w14:paraId="30F2074A" w14:textId="77777777" w:rsidR="00EC73CF" w:rsidRPr="004B73DF" w:rsidRDefault="00EC73CF" w:rsidP="00EC73CF">
      <w:pPr>
        <w:spacing w:after="40"/>
        <w:ind w:left="227" w:hanging="227"/>
        <w:rPr>
          <w:lang w:val="en-US"/>
        </w:rPr>
      </w:pPr>
      <w:r w:rsidRPr="004B73DF">
        <w:rPr>
          <w:lang w:val="en-US"/>
        </w:rPr>
        <w:t>1. "The market urgently needs an innovative new solution."</w:t>
      </w:r>
    </w:p>
    <w:p w14:paraId="500E7EA5" w14:textId="77777777" w:rsidR="00EC73CF" w:rsidRPr="004B73DF" w:rsidRDefault="00EC73CF" w:rsidP="00EC73CF">
      <w:pPr>
        <w:rPr>
          <w:lang w:val="en-US"/>
        </w:rPr>
      </w:pPr>
      <w:r w:rsidRPr="004B73DF">
        <w:rPr>
          <w:i/>
          <w:lang w:val="en-US"/>
        </w:rPr>
        <w:t>[Please enter]</w:t>
      </w:r>
    </w:p>
    <w:p w14:paraId="571D54D6" w14:textId="77777777" w:rsidR="00EC73CF" w:rsidRPr="004B73DF" w:rsidRDefault="00EC73CF" w:rsidP="00EC73CF">
      <w:pPr>
        <w:pStyle w:val="berschrift2"/>
      </w:pPr>
      <w:r w:rsidRPr="008D4B2D">
        <w:t>2.2 For whom is this issue relevant</w:t>
      </w:r>
    </w:p>
    <w:p w14:paraId="1B4C67DE" w14:textId="77777777" w:rsidR="00EC73CF" w:rsidRPr="004B73DF" w:rsidRDefault="00EC73CF" w:rsidP="00EC73CF">
      <w:pPr>
        <w:rPr>
          <w:lang w:val="en-US"/>
        </w:rPr>
      </w:pPr>
      <w:r w:rsidRPr="004B73DF">
        <w:rPr>
          <w:b/>
          <w:lang w:val="en-US"/>
        </w:rPr>
        <w:t xml:space="preserve">Help question: </w:t>
      </w:r>
      <w:r w:rsidRPr="004B73DF">
        <w:rPr>
          <w:lang w:val="en-US"/>
        </w:rPr>
        <w:t>Describe the affected individuals, teams, organizations, or groups.</w:t>
      </w:r>
    </w:p>
    <w:p w14:paraId="5D39661F" w14:textId="77777777" w:rsidR="00EC73CF" w:rsidRPr="004B73DF" w:rsidRDefault="00EC73CF" w:rsidP="00EC73CF">
      <w:pPr>
        <w:rPr>
          <w:lang w:val="en-US"/>
        </w:rPr>
      </w:pPr>
      <w:r w:rsidRPr="004B73DF">
        <w:rPr>
          <w:b/>
          <w:lang w:val="en-US"/>
        </w:rPr>
        <w:t>Examples</w:t>
      </w:r>
    </w:p>
    <w:p w14:paraId="7E0F8F1F" w14:textId="77777777" w:rsidR="00EC73CF" w:rsidRPr="004B73DF" w:rsidRDefault="00EC73CF" w:rsidP="00EC73CF">
      <w:pPr>
        <w:spacing w:after="40"/>
        <w:ind w:left="227" w:hanging="227"/>
        <w:rPr>
          <w:lang w:val="en-US"/>
        </w:rPr>
      </w:pPr>
      <w:r w:rsidRPr="004B73DF">
        <w:rPr>
          <w:lang w:val="en-US"/>
        </w:rPr>
        <w:t>1. "Nurses in inpatient facilities"</w:t>
      </w:r>
    </w:p>
    <w:p w14:paraId="35F28CA0" w14:textId="77777777" w:rsidR="00EC73CF" w:rsidRPr="004B73DF" w:rsidRDefault="00EC73CF" w:rsidP="00EC73CF">
      <w:pPr>
        <w:spacing w:after="40"/>
        <w:ind w:left="227" w:hanging="227"/>
        <w:rPr>
          <w:lang w:val="en-US"/>
        </w:rPr>
      </w:pPr>
      <w:r w:rsidRPr="004B73DF">
        <w:rPr>
          <w:lang w:val="en-US"/>
        </w:rPr>
        <w:t>2. "Laboratory managers in smaller diagnostic laboratories"</w:t>
      </w:r>
    </w:p>
    <w:p w14:paraId="3509B369" w14:textId="77777777" w:rsidR="00EC73CF" w:rsidRPr="004B73DF" w:rsidRDefault="00EC73CF" w:rsidP="00EC73CF">
      <w:pPr>
        <w:spacing w:after="40"/>
        <w:ind w:left="227" w:hanging="227"/>
        <w:rPr>
          <w:lang w:val="en-US"/>
        </w:rPr>
      </w:pPr>
      <w:r w:rsidRPr="004B73DF">
        <w:rPr>
          <w:lang w:val="en-US"/>
        </w:rPr>
        <w:t>3. "Production managers in SMEs"</w:t>
      </w:r>
    </w:p>
    <w:p w14:paraId="5034A274" w14:textId="77777777" w:rsidR="00EC73CF" w:rsidRPr="004B73DF" w:rsidRDefault="00EC73CF" w:rsidP="00EC73CF">
      <w:pPr>
        <w:rPr>
          <w:lang w:val="en-US"/>
        </w:rPr>
      </w:pPr>
      <w:r w:rsidRPr="004B73DF">
        <w:rPr>
          <w:i/>
          <w:lang w:val="en-US"/>
        </w:rPr>
        <w:t>[Please enter]</w:t>
      </w:r>
    </w:p>
    <w:p w14:paraId="0E4917C8" w14:textId="77777777" w:rsidR="00EC73CF" w:rsidRPr="004B73DF" w:rsidRDefault="00EC73CF" w:rsidP="00EC73CF">
      <w:pPr>
        <w:pStyle w:val="berschrift2"/>
      </w:pPr>
      <w:r w:rsidRPr="008D4B2D">
        <w:lastRenderedPageBreak/>
        <w:t>2.3 How is the problem solved or circumvented today</w:t>
      </w:r>
    </w:p>
    <w:p w14:paraId="25220CC1" w14:textId="77777777" w:rsidR="00EC73CF" w:rsidRPr="004B73DF" w:rsidRDefault="00EC73CF" w:rsidP="00EC73CF">
      <w:pPr>
        <w:rPr>
          <w:lang w:val="en-US"/>
        </w:rPr>
      </w:pPr>
      <w:r w:rsidRPr="004B73DF">
        <w:rPr>
          <w:b/>
          <w:lang w:val="en-US"/>
        </w:rPr>
        <w:t xml:space="preserve">Auxiliary question: </w:t>
      </w:r>
      <w:r w:rsidRPr="004B73DF">
        <w:rPr>
          <w:lang w:val="en-US"/>
        </w:rPr>
        <w:t>What are those affected doing instead today? For example, manual work, Excel, email, existing vendors, internal processes, external service providers, or nothing at all.</w:t>
      </w:r>
    </w:p>
    <w:p w14:paraId="26500B53" w14:textId="77777777" w:rsidR="00EC73CF" w:rsidRPr="004B73DF" w:rsidRDefault="00EC73CF" w:rsidP="00EC73CF">
      <w:pPr>
        <w:rPr>
          <w:lang w:val="en-US"/>
        </w:rPr>
      </w:pPr>
      <w:r w:rsidRPr="004B73DF">
        <w:rPr>
          <w:b/>
          <w:lang w:val="en-US"/>
        </w:rPr>
        <w:t>Examples</w:t>
      </w:r>
    </w:p>
    <w:p w14:paraId="67CF465E" w14:textId="77777777" w:rsidR="00EC73CF" w:rsidRPr="004B73DF" w:rsidRDefault="00EC73CF" w:rsidP="00EC73CF">
      <w:pPr>
        <w:spacing w:after="40"/>
        <w:ind w:left="227" w:hanging="227"/>
        <w:rPr>
          <w:lang w:val="en-US"/>
        </w:rPr>
      </w:pPr>
      <w:r w:rsidRPr="004B73DF">
        <w:rPr>
          <w:lang w:val="en-US"/>
        </w:rPr>
        <w:t>1. "Excel Lists and Manual Controls"</w:t>
      </w:r>
    </w:p>
    <w:p w14:paraId="15CB6E79" w14:textId="77777777" w:rsidR="00EC73CF" w:rsidRPr="004B73DF" w:rsidRDefault="00EC73CF" w:rsidP="00EC73CF">
      <w:pPr>
        <w:spacing w:after="40"/>
        <w:ind w:left="227" w:hanging="227"/>
        <w:rPr>
          <w:lang w:val="en-US"/>
        </w:rPr>
      </w:pPr>
      <w:r w:rsidRPr="004B73DF">
        <w:rPr>
          <w:lang w:val="en-US"/>
        </w:rPr>
        <w:t>2. "External laboratory tests with long waiting times"</w:t>
      </w:r>
    </w:p>
    <w:p w14:paraId="3859E822" w14:textId="77777777" w:rsidR="00EC73CF" w:rsidRPr="004B73DF" w:rsidRDefault="00EC73CF" w:rsidP="00EC73CF">
      <w:pPr>
        <w:spacing w:after="40"/>
        <w:ind w:left="227" w:hanging="227"/>
        <w:rPr>
          <w:lang w:val="en-US"/>
        </w:rPr>
      </w:pPr>
      <w:r w:rsidRPr="004B73DF">
        <w:rPr>
          <w:lang w:val="en-US"/>
        </w:rPr>
        <w:t>3. "Internal coordination by e-mail and telephone"</w:t>
      </w:r>
    </w:p>
    <w:p w14:paraId="6C2B2176" w14:textId="77777777" w:rsidR="00EC73CF" w:rsidRPr="004B73DF" w:rsidRDefault="00EC73CF" w:rsidP="00EC73CF">
      <w:pPr>
        <w:spacing w:after="40"/>
        <w:ind w:left="227" w:hanging="227"/>
        <w:rPr>
          <w:lang w:val="en-US"/>
        </w:rPr>
      </w:pPr>
      <w:r w:rsidRPr="004B73DF">
        <w:rPr>
          <w:lang w:val="en-US"/>
        </w:rPr>
        <w:t>4. "Not at all systematic"</w:t>
      </w:r>
    </w:p>
    <w:p w14:paraId="4DAFA626" w14:textId="77777777" w:rsidR="00EC73CF" w:rsidRPr="004B73DF" w:rsidRDefault="00EC73CF" w:rsidP="00EC73CF">
      <w:pPr>
        <w:rPr>
          <w:lang w:val="en-US"/>
        </w:rPr>
      </w:pPr>
      <w:r w:rsidRPr="004B73DF">
        <w:rPr>
          <w:i/>
          <w:lang w:val="en-US"/>
        </w:rPr>
        <w:t>[Please enter]</w:t>
      </w:r>
    </w:p>
    <w:p w14:paraId="6685EA6D" w14:textId="77777777" w:rsidR="00EC73CF" w:rsidRPr="004B73DF" w:rsidRDefault="00EC73CF" w:rsidP="00EC73CF">
      <w:pPr>
        <w:pStyle w:val="berschrift2"/>
      </w:pPr>
      <w:r w:rsidRPr="008D4B2D">
        <w:t>2.4 Why is this issue important</w:t>
      </w:r>
    </w:p>
    <w:p w14:paraId="3A7F43A5" w14:textId="77777777" w:rsidR="00EC73CF" w:rsidRPr="004B73DF" w:rsidRDefault="00EC73CF" w:rsidP="00EC73CF">
      <w:pPr>
        <w:rPr>
          <w:lang w:val="en-US"/>
        </w:rPr>
      </w:pPr>
      <w:r w:rsidRPr="004B73DF">
        <w:rPr>
          <w:b/>
          <w:lang w:val="en-US"/>
        </w:rPr>
        <w:t xml:space="preserve">Auxiliary question: </w:t>
      </w:r>
      <w:r w:rsidRPr="004B73DF">
        <w:rPr>
          <w:lang w:val="en-US"/>
        </w:rPr>
        <w:t>What are the disadvantages today if the problem persists?</w:t>
      </w:r>
    </w:p>
    <w:p w14:paraId="3F52E7EF" w14:textId="77777777" w:rsidR="00EC73CF" w:rsidRPr="004B73DF" w:rsidRDefault="00EC73CF" w:rsidP="00EC73CF">
      <w:pPr>
        <w:rPr>
          <w:lang w:val="en-US"/>
        </w:rPr>
      </w:pPr>
      <w:r w:rsidRPr="004B73DF">
        <w:rPr>
          <w:i/>
          <w:lang w:val="en-US"/>
        </w:rPr>
        <w:t>[Please enter]</w:t>
      </w:r>
    </w:p>
    <w:p w14:paraId="6A98913D" w14:textId="77777777" w:rsidR="00EC73CF" w:rsidRPr="004B73DF" w:rsidRDefault="00EC73CF" w:rsidP="00EC73CF">
      <w:pPr>
        <w:rPr>
          <w:lang w:val="en-US"/>
        </w:rPr>
      </w:pPr>
      <w:r w:rsidRPr="004B73DF">
        <w:rPr>
          <w:b/>
          <w:lang w:val="en-US"/>
        </w:rPr>
        <w:t xml:space="preserve">Please answer as specifically as possible: </w:t>
      </w:r>
    </w:p>
    <w:p w14:paraId="7A08D40F" w14:textId="77777777" w:rsidR="00EC73CF" w:rsidRPr="004B73DF" w:rsidRDefault="00EC73CF" w:rsidP="00EC73CF">
      <w:pPr>
        <w:spacing w:after="40"/>
        <w:ind w:left="227" w:hanging="227"/>
        <w:rPr>
          <w:lang w:val="en-US"/>
        </w:rPr>
      </w:pPr>
      <w:r w:rsidRPr="004B73DF">
        <w:rPr>
          <w:lang w:val="en-US"/>
        </w:rPr>
        <w:t>1. What is going wrong today</w:t>
      </w:r>
    </w:p>
    <w:p w14:paraId="3FBC29CD" w14:textId="77777777" w:rsidR="00EC73CF" w:rsidRPr="004B73DF" w:rsidRDefault="00EC73CF" w:rsidP="00EC73CF">
      <w:pPr>
        <w:spacing w:after="40"/>
        <w:ind w:left="227" w:hanging="227"/>
        <w:rPr>
          <w:lang w:val="en-US"/>
        </w:rPr>
      </w:pPr>
      <w:r w:rsidRPr="004B73DF">
        <w:rPr>
          <w:lang w:val="en-US"/>
        </w:rPr>
        <w:t>2. For whom this is relevant</w:t>
      </w:r>
    </w:p>
    <w:p w14:paraId="309C7C1C" w14:textId="77777777" w:rsidR="00EC73CF" w:rsidRPr="004B73DF" w:rsidRDefault="00EC73CF" w:rsidP="00EC73CF">
      <w:pPr>
        <w:spacing w:after="40"/>
        <w:ind w:left="227" w:hanging="227"/>
        <w:rPr>
          <w:lang w:val="en-US"/>
        </w:rPr>
      </w:pPr>
      <w:r w:rsidRPr="004B73DF">
        <w:rPr>
          <w:lang w:val="en-US"/>
        </w:rPr>
        <w:t>3. what the consequence of this is</w:t>
      </w:r>
    </w:p>
    <w:p w14:paraId="7E520174" w14:textId="77777777" w:rsidR="00EC73CF" w:rsidRPr="004B73DF" w:rsidRDefault="00EC73CF" w:rsidP="00EC73CF">
      <w:pPr>
        <w:pStyle w:val="berschrift2"/>
      </w:pPr>
      <w:r w:rsidRPr="008D4B2D">
        <w:t>2.5 How well is this understanding of the problem supported today</w:t>
      </w:r>
    </w:p>
    <w:p w14:paraId="2B0EC3B1" w14:textId="77777777" w:rsidR="00EC73CF" w:rsidRPr="004B73DF" w:rsidRDefault="00EC73CF" w:rsidP="00EC73CF">
      <w:pPr>
        <w:rPr>
          <w:lang w:val="en-US"/>
        </w:rPr>
      </w:pPr>
      <w:r w:rsidRPr="004B73DF">
        <w:rPr>
          <w:b/>
          <w:lang w:val="en-US"/>
        </w:rPr>
        <w:t xml:space="preserve">Auxiliary question: </w:t>
      </w:r>
      <w:r w:rsidRPr="004B73DF">
        <w:rPr>
          <w:lang w:val="en-US"/>
        </w:rPr>
        <w:t>Please select the appropriate level of evidence and briefly explain what the assessment is based on.</w:t>
      </w:r>
    </w:p>
    <w:p w14:paraId="70761D36" w14:textId="77777777" w:rsidR="00EC73CF" w:rsidRPr="004B73DF" w:rsidRDefault="00EC73CF" w:rsidP="00EC73CF">
      <w:pPr>
        <w:rPr>
          <w:lang w:val="en-US"/>
        </w:rPr>
      </w:pPr>
      <w:r w:rsidRPr="004B73DF">
        <w:rPr>
          <w:b/>
          <w:lang w:val="en-US"/>
        </w:rPr>
        <w:t>Examples</w:t>
      </w:r>
    </w:p>
    <w:p w14:paraId="7E4B9E7E" w14:textId="77777777" w:rsidR="00EC73CF" w:rsidRPr="004B73DF" w:rsidRDefault="00EC73CF" w:rsidP="00EC73CF">
      <w:pPr>
        <w:spacing w:after="40"/>
        <w:ind w:left="227" w:hanging="227"/>
        <w:rPr>
          <w:lang w:val="en-US"/>
        </w:rPr>
      </w:pPr>
      <w:r w:rsidRPr="004B73DF">
        <w:rPr>
          <w:lang w:val="en-US"/>
        </w:rPr>
        <w:t>1. First real clues</w:t>
      </w:r>
    </w:p>
    <w:p w14:paraId="360C4DF9" w14:textId="77777777" w:rsidR="00EC73CF" w:rsidRPr="004B73DF" w:rsidRDefault="00EC73CF" w:rsidP="00EC73CF">
      <w:pPr>
        <w:spacing w:after="40"/>
        <w:ind w:left="227" w:hanging="227"/>
        <w:rPr>
          <w:lang w:val="en-US"/>
        </w:rPr>
      </w:pPr>
      <w:r w:rsidRPr="004B73DF">
        <w:rPr>
          <w:lang w:val="en-US"/>
        </w:rPr>
        <w:t>2. Supported in part</w:t>
      </w:r>
    </w:p>
    <w:p w14:paraId="11180939" w14:textId="77777777" w:rsidR="00EC73CF" w:rsidRPr="004B73DF" w:rsidRDefault="00EC73CF" w:rsidP="00EC73CF">
      <w:pPr>
        <w:spacing w:after="40"/>
        <w:ind w:left="227" w:hanging="227"/>
        <w:rPr>
          <w:lang w:val="en-US"/>
        </w:rPr>
      </w:pPr>
      <w:r w:rsidRPr="004B73DF">
        <w:rPr>
          <w:lang w:val="en-US"/>
        </w:rPr>
        <w:t>3. Clearly supported</w:t>
      </w:r>
    </w:p>
    <w:p w14:paraId="62269949" w14:textId="77777777" w:rsidR="00EC73CF" w:rsidRPr="004B73DF" w:rsidRDefault="00EC73CF" w:rsidP="00EC73CF">
      <w:pPr>
        <w:spacing w:after="40"/>
        <w:ind w:left="227" w:hanging="227"/>
        <w:rPr>
          <w:lang w:val="en-US"/>
        </w:rPr>
      </w:pPr>
      <w:r w:rsidRPr="004B73DF">
        <w:rPr>
          <w:lang w:val="en-US"/>
        </w:rPr>
        <w:t>4. Still open or accepted</w:t>
      </w:r>
    </w:p>
    <w:p w14:paraId="7DD36D97"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33204586" w14:textId="77777777" w:rsidR="00EC73CF" w:rsidRPr="004B73DF" w:rsidRDefault="00EC73CF" w:rsidP="00EC73CF">
      <w:pPr>
        <w:pStyle w:val="berschrift1"/>
      </w:pPr>
      <w:r w:rsidRPr="008D4B2D">
        <w:t>3. Target Groups, Users, Buyers and Other Roles</w:t>
      </w:r>
    </w:p>
    <w:p w14:paraId="7817EF55" w14:textId="77777777" w:rsidR="00EC73CF" w:rsidRPr="004B73DF" w:rsidRDefault="00EC73CF" w:rsidP="00EC73CF">
      <w:pPr>
        <w:pStyle w:val="berschrift2"/>
      </w:pPr>
      <w:r w:rsidRPr="008D4B2D">
        <w:t>3.1 Who would use the solution directly</w:t>
      </w:r>
    </w:p>
    <w:p w14:paraId="49457EEC" w14:textId="77777777" w:rsidR="00EC73CF" w:rsidRPr="004B73DF" w:rsidRDefault="00EC73CF" w:rsidP="00EC73CF">
      <w:pPr>
        <w:rPr>
          <w:lang w:val="en-US"/>
        </w:rPr>
      </w:pPr>
      <w:r w:rsidRPr="004B73DF">
        <w:rPr>
          <w:b/>
          <w:lang w:val="en-US"/>
        </w:rPr>
        <w:t xml:space="preserve">Auxiliary question: </w:t>
      </w:r>
      <w:r w:rsidRPr="004B73DF">
        <w:rPr>
          <w:lang w:val="en-US"/>
        </w:rPr>
        <w:t>Describe the people or organizations that would work with the solution.</w:t>
      </w:r>
    </w:p>
    <w:p w14:paraId="0A230512" w14:textId="77777777" w:rsidR="00EC73CF" w:rsidRPr="004B73DF" w:rsidRDefault="00EC73CF" w:rsidP="00EC73CF">
      <w:pPr>
        <w:rPr>
          <w:lang w:val="en-US"/>
        </w:rPr>
      </w:pPr>
      <w:r w:rsidRPr="004B73DF">
        <w:rPr>
          <w:b/>
          <w:lang w:val="en-US"/>
        </w:rPr>
        <w:t>Examples</w:t>
      </w:r>
    </w:p>
    <w:p w14:paraId="7C863523" w14:textId="77777777" w:rsidR="00EC73CF" w:rsidRPr="004B73DF" w:rsidRDefault="00EC73CF" w:rsidP="00EC73CF">
      <w:pPr>
        <w:spacing w:after="40"/>
        <w:ind w:left="227" w:hanging="227"/>
        <w:rPr>
          <w:lang w:val="en-US"/>
        </w:rPr>
      </w:pPr>
      <w:r w:rsidRPr="004B73DF">
        <w:rPr>
          <w:lang w:val="en-US"/>
        </w:rPr>
        <w:lastRenderedPageBreak/>
        <w:t>1. "Nursing staff on the ward"</w:t>
      </w:r>
    </w:p>
    <w:p w14:paraId="43B1895C" w14:textId="77777777" w:rsidR="00EC73CF" w:rsidRPr="004B73DF" w:rsidRDefault="00EC73CF" w:rsidP="00EC73CF">
      <w:pPr>
        <w:spacing w:after="40"/>
        <w:ind w:left="227" w:hanging="227"/>
        <w:rPr>
          <w:lang w:val="en-US"/>
        </w:rPr>
      </w:pPr>
      <w:r w:rsidRPr="004B73DF">
        <w:rPr>
          <w:lang w:val="en-US"/>
        </w:rPr>
        <w:t>2. "Quality Managers in Production"</w:t>
      </w:r>
    </w:p>
    <w:p w14:paraId="0CEF5BD4" w14:textId="77777777" w:rsidR="00EC73CF" w:rsidRPr="004B73DF" w:rsidRDefault="00EC73CF" w:rsidP="00EC73CF">
      <w:pPr>
        <w:spacing w:after="40"/>
        <w:ind w:left="227" w:hanging="227"/>
        <w:rPr>
          <w:lang w:val="en-US"/>
        </w:rPr>
      </w:pPr>
      <w:r w:rsidRPr="004B73DF">
        <w:rPr>
          <w:lang w:val="en-US"/>
        </w:rPr>
        <w:t>3. "Laboratory staff"</w:t>
      </w:r>
    </w:p>
    <w:p w14:paraId="55A2797B" w14:textId="77777777" w:rsidR="00EC73CF" w:rsidRPr="004B73DF" w:rsidRDefault="00EC73CF" w:rsidP="00EC73CF">
      <w:pPr>
        <w:spacing w:after="40"/>
        <w:ind w:left="227" w:hanging="227"/>
        <w:rPr>
          <w:lang w:val="en-US"/>
        </w:rPr>
      </w:pPr>
      <w:r w:rsidRPr="004B73DF">
        <w:rPr>
          <w:lang w:val="en-US"/>
        </w:rPr>
        <w:t>4. "HR teams in medium-sized companies"</w:t>
      </w:r>
    </w:p>
    <w:p w14:paraId="551B36A1" w14:textId="77777777" w:rsidR="00EC73CF" w:rsidRPr="004B73DF" w:rsidRDefault="00EC73CF" w:rsidP="00EC73CF">
      <w:pPr>
        <w:rPr>
          <w:lang w:val="en-US"/>
        </w:rPr>
      </w:pPr>
      <w:r w:rsidRPr="004B73DF">
        <w:rPr>
          <w:i/>
          <w:lang w:val="en-US"/>
        </w:rPr>
        <w:t>[Please enter]</w:t>
      </w:r>
    </w:p>
    <w:p w14:paraId="100B9B41" w14:textId="77777777" w:rsidR="00EC73CF" w:rsidRPr="004B73DF" w:rsidRDefault="00EC73CF" w:rsidP="00EC73CF">
      <w:pPr>
        <w:pStyle w:val="berschrift2"/>
      </w:pPr>
      <w:r w:rsidRPr="008D4B2D">
        <w:t>3.2 Who would decide whether to buy or launch</w:t>
      </w:r>
    </w:p>
    <w:p w14:paraId="284FBB25" w14:textId="77777777" w:rsidR="00EC73CF" w:rsidRPr="004B73DF" w:rsidRDefault="00EC73CF" w:rsidP="00EC73CF">
      <w:pPr>
        <w:rPr>
          <w:lang w:val="en-US"/>
        </w:rPr>
      </w:pPr>
      <w:r w:rsidRPr="004B73DF">
        <w:rPr>
          <w:b/>
          <w:lang w:val="en-US"/>
        </w:rPr>
        <w:t xml:space="preserve">Auxiliary question: </w:t>
      </w:r>
      <w:r w:rsidRPr="004B73DF">
        <w:rPr>
          <w:lang w:val="en-US"/>
        </w:rPr>
        <w:t>Describe the person or role that would have to agree.</w:t>
      </w:r>
    </w:p>
    <w:p w14:paraId="15CB4C91" w14:textId="77777777" w:rsidR="00EC73CF" w:rsidRPr="004B73DF" w:rsidRDefault="00EC73CF" w:rsidP="00EC73CF">
      <w:pPr>
        <w:rPr>
          <w:lang w:val="en-US"/>
        </w:rPr>
      </w:pPr>
      <w:r w:rsidRPr="004B73DF">
        <w:rPr>
          <w:b/>
          <w:lang w:val="en-US"/>
        </w:rPr>
        <w:t>Examples</w:t>
      </w:r>
    </w:p>
    <w:p w14:paraId="33450D26" w14:textId="77777777" w:rsidR="00EC73CF" w:rsidRPr="004B73DF" w:rsidRDefault="00EC73CF" w:rsidP="00EC73CF">
      <w:pPr>
        <w:spacing w:after="40"/>
        <w:ind w:left="227" w:hanging="227"/>
        <w:rPr>
          <w:lang w:val="en-US"/>
        </w:rPr>
      </w:pPr>
      <w:r w:rsidRPr="004B73DF">
        <w:rPr>
          <w:lang w:val="en-US"/>
        </w:rPr>
        <w:t>1. "Clinic management"</w:t>
      </w:r>
    </w:p>
    <w:p w14:paraId="7B1646AA" w14:textId="77777777" w:rsidR="00EC73CF" w:rsidRPr="004B73DF" w:rsidRDefault="00EC73CF" w:rsidP="00EC73CF">
      <w:pPr>
        <w:spacing w:after="40"/>
        <w:ind w:left="227" w:hanging="227"/>
        <w:rPr>
          <w:lang w:val="en-US"/>
        </w:rPr>
      </w:pPr>
      <w:r w:rsidRPr="004B73DF">
        <w:rPr>
          <w:lang w:val="en-US"/>
        </w:rPr>
        <w:t>2. "Head of Production"</w:t>
      </w:r>
    </w:p>
    <w:p w14:paraId="20A1DC20" w14:textId="77777777" w:rsidR="00EC73CF" w:rsidRPr="004B73DF" w:rsidRDefault="00EC73CF" w:rsidP="00EC73CF">
      <w:pPr>
        <w:spacing w:after="40"/>
        <w:ind w:left="227" w:hanging="227"/>
        <w:rPr>
          <w:lang w:val="en-US"/>
        </w:rPr>
      </w:pPr>
      <w:r w:rsidRPr="004B73DF">
        <w:rPr>
          <w:lang w:val="en-US"/>
        </w:rPr>
        <w:t>3. "IT and purchasing together"</w:t>
      </w:r>
    </w:p>
    <w:p w14:paraId="7C866E8B" w14:textId="77777777" w:rsidR="00EC73CF" w:rsidRPr="004B73DF" w:rsidRDefault="00EC73CF" w:rsidP="00EC73CF">
      <w:pPr>
        <w:spacing w:after="40"/>
        <w:ind w:left="227" w:hanging="227"/>
        <w:rPr>
          <w:lang w:val="en-US"/>
        </w:rPr>
      </w:pPr>
      <w:r w:rsidRPr="004B73DF">
        <w:rPr>
          <w:lang w:val="en-US"/>
        </w:rPr>
        <w:t>4. "Management"</w:t>
      </w:r>
    </w:p>
    <w:p w14:paraId="4C4BD02B" w14:textId="77777777" w:rsidR="00EC73CF" w:rsidRPr="004B73DF" w:rsidRDefault="00EC73CF" w:rsidP="00EC73CF">
      <w:pPr>
        <w:rPr>
          <w:lang w:val="en-US"/>
        </w:rPr>
      </w:pPr>
      <w:r w:rsidRPr="004B73DF">
        <w:rPr>
          <w:i/>
          <w:lang w:val="en-US"/>
        </w:rPr>
        <w:t>[Please enter]</w:t>
      </w:r>
    </w:p>
    <w:p w14:paraId="137DDD43" w14:textId="77777777" w:rsidR="00EC73CF" w:rsidRPr="004B73DF" w:rsidRDefault="00EC73CF" w:rsidP="00EC73CF">
      <w:pPr>
        <w:pStyle w:val="berschrift2"/>
      </w:pPr>
      <w:r w:rsidRPr="008D4B2D">
        <w:t>3.3 Who would pay</w:t>
      </w:r>
    </w:p>
    <w:p w14:paraId="5E9E0C6F" w14:textId="77777777" w:rsidR="00EC73CF" w:rsidRPr="004B73DF" w:rsidRDefault="00EC73CF" w:rsidP="00EC73CF">
      <w:pPr>
        <w:rPr>
          <w:lang w:val="en-US"/>
        </w:rPr>
      </w:pPr>
      <w:r w:rsidRPr="004B73DF">
        <w:rPr>
          <w:b/>
          <w:lang w:val="en-US"/>
        </w:rPr>
        <w:t xml:space="preserve">Auxiliary question: </w:t>
      </w:r>
      <w:r w:rsidRPr="004B73DF">
        <w:rPr>
          <w:lang w:val="en-US"/>
        </w:rPr>
        <w:t>If unclear, please say so openly.</w:t>
      </w:r>
    </w:p>
    <w:p w14:paraId="704FE7E5" w14:textId="77777777" w:rsidR="00EC73CF" w:rsidRPr="004B73DF" w:rsidRDefault="00EC73CF" w:rsidP="00EC73CF">
      <w:pPr>
        <w:rPr>
          <w:lang w:val="en-US"/>
        </w:rPr>
      </w:pPr>
      <w:r w:rsidRPr="004B73DF">
        <w:rPr>
          <w:b/>
          <w:lang w:val="en-US"/>
        </w:rPr>
        <w:t>Examples</w:t>
      </w:r>
    </w:p>
    <w:p w14:paraId="448039C5" w14:textId="77777777" w:rsidR="00EC73CF" w:rsidRPr="004B73DF" w:rsidRDefault="00EC73CF" w:rsidP="00EC73CF">
      <w:pPr>
        <w:spacing w:after="40"/>
        <w:ind w:left="227" w:hanging="227"/>
        <w:rPr>
          <w:lang w:val="en-US"/>
        </w:rPr>
      </w:pPr>
      <w:r w:rsidRPr="004B73DF">
        <w:rPr>
          <w:lang w:val="en-US"/>
        </w:rPr>
        <w:t>1. "the company itself"</w:t>
      </w:r>
    </w:p>
    <w:p w14:paraId="063524E5" w14:textId="77777777" w:rsidR="00EC73CF" w:rsidRPr="004B73DF" w:rsidRDefault="00EC73CF" w:rsidP="00EC73CF">
      <w:pPr>
        <w:spacing w:after="40"/>
        <w:ind w:left="227" w:hanging="227"/>
        <w:rPr>
          <w:lang w:val="en-US"/>
        </w:rPr>
      </w:pPr>
      <w:r w:rsidRPr="004B73DF">
        <w:rPr>
          <w:lang w:val="en-US"/>
        </w:rPr>
        <w:t>2. "a specialist department"</w:t>
      </w:r>
    </w:p>
    <w:p w14:paraId="3FD50F00" w14:textId="77777777" w:rsidR="00EC73CF" w:rsidRPr="004B73DF" w:rsidRDefault="00EC73CF" w:rsidP="00EC73CF">
      <w:pPr>
        <w:spacing w:after="40"/>
        <w:ind w:left="227" w:hanging="227"/>
        <w:rPr>
          <w:lang w:val="en-US"/>
        </w:rPr>
      </w:pPr>
      <w:r w:rsidRPr="004B73DF">
        <w:rPr>
          <w:lang w:val="en-US"/>
        </w:rPr>
        <w:t>3. "a public institution"</w:t>
      </w:r>
    </w:p>
    <w:p w14:paraId="6BAD5A79" w14:textId="77777777" w:rsidR="00EC73CF" w:rsidRPr="004B73DF" w:rsidRDefault="00EC73CF" w:rsidP="00EC73CF">
      <w:pPr>
        <w:spacing w:after="40"/>
        <w:ind w:left="227" w:hanging="227"/>
        <w:rPr>
          <w:lang w:val="en-US"/>
        </w:rPr>
      </w:pPr>
      <w:r w:rsidRPr="004B73DF">
        <w:rPr>
          <w:lang w:val="en-US"/>
        </w:rPr>
        <w:t>4. "still unclear"</w:t>
      </w:r>
    </w:p>
    <w:p w14:paraId="7474CE3D" w14:textId="77777777" w:rsidR="00EC73CF" w:rsidRPr="004B73DF" w:rsidRDefault="00EC73CF" w:rsidP="00EC73CF">
      <w:pPr>
        <w:rPr>
          <w:lang w:val="en-US"/>
        </w:rPr>
      </w:pPr>
      <w:r w:rsidRPr="004B73DF">
        <w:rPr>
          <w:i/>
          <w:lang w:val="en-US"/>
        </w:rPr>
        <w:t>[Please enter]</w:t>
      </w:r>
    </w:p>
    <w:p w14:paraId="4018E4C9" w14:textId="77777777" w:rsidR="00EC73CF" w:rsidRPr="004B73DF" w:rsidRDefault="00EC73CF" w:rsidP="00EC73CF">
      <w:pPr>
        <w:pStyle w:val="berschrift2"/>
      </w:pPr>
      <w:r w:rsidRPr="008D4B2D">
        <w:t>3.4 Who could influence the introduction</w:t>
      </w:r>
    </w:p>
    <w:p w14:paraId="160DB8C8" w14:textId="77777777" w:rsidR="00EC73CF" w:rsidRPr="004B73DF" w:rsidRDefault="00EC73CF" w:rsidP="00EC73CF">
      <w:pPr>
        <w:rPr>
          <w:lang w:val="en-US"/>
        </w:rPr>
      </w:pPr>
      <w:r w:rsidRPr="004B73DF">
        <w:rPr>
          <w:b/>
          <w:lang w:val="en-US"/>
        </w:rPr>
        <w:t xml:space="preserve">Auxiliary question: </w:t>
      </w:r>
      <w:r w:rsidRPr="004B73DF">
        <w:rPr>
          <w:lang w:val="en-US"/>
        </w:rPr>
        <w:t>Who could facilitate or complicate the introduction, even if this person does not pay himself?</w:t>
      </w:r>
    </w:p>
    <w:p w14:paraId="27768841" w14:textId="77777777" w:rsidR="00EC73CF" w:rsidRPr="004B73DF" w:rsidRDefault="00EC73CF" w:rsidP="00EC73CF">
      <w:pPr>
        <w:rPr>
          <w:lang w:val="en-US"/>
        </w:rPr>
      </w:pPr>
      <w:r w:rsidRPr="004B73DF">
        <w:rPr>
          <w:i/>
          <w:lang w:val="en-US"/>
        </w:rPr>
        <w:t>[Please enter]</w:t>
      </w:r>
    </w:p>
    <w:p w14:paraId="0955F6EA" w14:textId="77777777" w:rsidR="00EC73CF" w:rsidRPr="004B73DF" w:rsidRDefault="00EC73CF" w:rsidP="00EC73CF">
      <w:pPr>
        <w:pStyle w:val="berschrift2"/>
      </w:pPr>
      <w:r w:rsidRPr="008D4B2D">
        <w:t xml:space="preserve">3.5 Who could </w:t>
      </w:r>
      <w:proofErr w:type="spellStart"/>
      <w:proofErr w:type="gramStart"/>
      <w:r w:rsidRPr="008D4B2D">
        <w:t>brake</w:t>
      </w:r>
      <w:proofErr w:type="spellEnd"/>
      <w:proofErr w:type="gramEnd"/>
      <w:r w:rsidRPr="008D4B2D">
        <w:t xml:space="preserve"> or block</w:t>
      </w:r>
    </w:p>
    <w:p w14:paraId="41EE258E" w14:textId="77777777" w:rsidR="00EC73CF" w:rsidRPr="004B73DF" w:rsidRDefault="00EC73CF" w:rsidP="00EC73CF">
      <w:pPr>
        <w:rPr>
          <w:lang w:val="en-US"/>
        </w:rPr>
      </w:pPr>
      <w:r w:rsidRPr="004B73DF">
        <w:rPr>
          <w:b/>
          <w:lang w:val="en-US"/>
        </w:rPr>
        <w:t xml:space="preserve">Auxiliary question: </w:t>
      </w:r>
      <w:r w:rsidRPr="004B73DF">
        <w:rPr>
          <w:lang w:val="en-US"/>
        </w:rPr>
        <w:t>Who or what could lead to the solution not being introduced despite interest?</w:t>
      </w:r>
    </w:p>
    <w:p w14:paraId="68239B6A" w14:textId="77777777" w:rsidR="00EC73CF" w:rsidRPr="004B73DF" w:rsidRDefault="00EC73CF" w:rsidP="00EC73CF">
      <w:pPr>
        <w:rPr>
          <w:lang w:val="en-US"/>
        </w:rPr>
      </w:pPr>
      <w:r w:rsidRPr="004B73DF">
        <w:rPr>
          <w:i/>
          <w:lang w:val="en-US"/>
        </w:rPr>
        <w:t>[Please enter]</w:t>
      </w:r>
    </w:p>
    <w:p w14:paraId="390E21C0" w14:textId="77777777" w:rsidR="00EC73CF" w:rsidRPr="004B73DF" w:rsidRDefault="00EC73CF" w:rsidP="00EC73CF">
      <w:pPr>
        <w:pStyle w:val="berschrift2"/>
      </w:pPr>
      <w:r w:rsidRPr="008D4B2D">
        <w:lastRenderedPageBreak/>
        <w:t>3.6 Are users and payers the same</w:t>
      </w:r>
    </w:p>
    <w:p w14:paraId="6E31A055" w14:textId="77777777" w:rsidR="00EC73CF" w:rsidRPr="004B73DF" w:rsidRDefault="00EC73CF" w:rsidP="00EC73CF">
      <w:pPr>
        <w:rPr>
          <w:lang w:val="en-US"/>
        </w:rPr>
      </w:pPr>
      <w:r w:rsidRPr="004B73DF">
        <w:rPr>
          <w:b/>
          <w:lang w:val="en-US"/>
        </w:rPr>
        <w:t xml:space="preserve">Auxiliary question: </w:t>
      </w:r>
      <w:r w:rsidRPr="004B73DF">
        <w:rPr>
          <w:lang w:val="en-US"/>
        </w:rPr>
        <w:t xml:space="preserve">Please </w:t>
      </w:r>
      <w:proofErr w:type="gramStart"/>
      <w:r w:rsidRPr="004B73DF">
        <w:rPr>
          <w:lang w:val="en-US"/>
        </w:rPr>
        <w:t>specify:</w:t>
      </w:r>
      <w:proofErr w:type="gramEnd"/>
      <w:r w:rsidRPr="004B73DF">
        <w:rPr>
          <w:lang w:val="en-US"/>
        </w:rPr>
        <w:t xml:space="preserve"> yes, no or still unclear. Explain briefly.</w:t>
      </w:r>
    </w:p>
    <w:p w14:paraId="00E0D811" w14:textId="77777777" w:rsidR="00EC73CF" w:rsidRPr="004B73DF" w:rsidRDefault="00EC73CF" w:rsidP="00EC73CF">
      <w:pPr>
        <w:rPr>
          <w:lang w:val="en-US"/>
        </w:rPr>
      </w:pPr>
      <w:r w:rsidRPr="004B73DF">
        <w:rPr>
          <w:i/>
          <w:lang w:val="en-US"/>
        </w:rPr>
        <w:t>[Please enter]</w:t>
      </w:r>
    </w:p>
    <w:p w14:paraId="4CCDA8F7" w14:textId="77777777" w:rsidR="00EC73CF" w:rsidRPr="004B73DF" w:rsidRDefault="00EC73CF" w:rsidP="00EC73CF">
      <w:pPr>
        <w:pStyle w:val="berschrift2"/>
      </w:pPr>
      <w:r w:rsidRPr="008D4B2D">
        <w:t>3.7 Where would a realistic first launch be possible</w:t>
      </w:r>
    </w:p>
    <w:p w14:paraId="08D7ECB1" w14:textId="77777777" w:rsidR="00EC73CF" w:rsidRPr="004B73DF" w:rsidRDefault="00EC73CF" w:rsidP="00EC73CF">
      <w:pPr>
        <w:rPr>
          <w:lang w:val="en-US"/>
        </w:rPr>
      </w:pPr>
      <w:r w:rsidRPr="004B73DF">
        <w:rPr>
          <w:b/>
          <w:lang w:val="en-US"/>
        </w:rPr>
        <w:t xml:space="preserve">Auxiliary question: </w:t>
      </w:r>
      <w:r w:rsidRPr="004B73DF">
        <w:rPr>
          <w:lang w:val="en-US"/>
        </w:rPr>
        <w:t>For what type of customer, team or situation would a first realistic entry be conceivable?</w:t>
      </w:r>
    </w:p>
    <w:p w14:paraId="5EA002E3" w14:textId="77777777" w:rsidR="00EC73CF" w:rsidRPr="004B73DF" w:rsidRDefault="00EC73CF" w:rsidP="00EC73CF">
      <w:pPr>
        <w:rPr>
          <w:lang w:val="en-US"/>
        </w:rPr>
      </w:pPr>
      <w:r w:rsidRPr="004B73DF">
        <w:rPr>
          <w:b/>
          <w:lang w:val="en-US"/>
        </w:rPr>
        <w:t>Less helpful</w:t>
      </w:r>
    </w:p>
    <w:p w14:paraId="3B9BAE55" w14:textId="77777777" w:rsidR="00EC73CF" w:rsidRPr="004B73DF" w:rsidRDefault="00EC73CF" w:rsidP="00EC73CF">
      <w:pPr>
        <w:spacing w:after="40"/>
        <w:ind w:left="227" w:hanging="227"/>
        <w:rPr>
          <w:lang w:val="en-US"/>
        </w:rPr>
      </w:pPr>
      <w:r w:rsidRPr="004B73DF">
        <w:rPr>
          <w:lang w:val="en-US"/>
        </w:rPr>
        <w:t>1. "for all industries"</w:t>
      </w:r>
    </w:p>
    <w:p w14:paraId="5E7BD3FC" w14:textId="77777777" w:rsidR="00EC73CF" w:rsidRPr="004B73DF" w:rsidRDefault="00EC73CF" w:rsidP="00EC73CF">
      <w:pPr>
        <w:spacing w:after="40"/>
        <w:ind w:left="227" w:hanging="227"/>
        <w:rPr>
          <w:lang w:val="en-US"/>
        </w:rPr>
      </w:pPr>
      <w:r w:rsidRPr="004B73DF">
        <w:rPr>
          <w:lang w:val="en-US"/>
        </w:rPr>
        <w:t>2. "for every company"</w:t>
      </w:r>
    </w:p>
    <w:p w14:paraId="4F8053F8" w14:textId="77777777" w:rsidR="00EC73CF" w:rsidRPr="004B73DF" w:rsidRDefault="00EC73CF" w:rsidP="00EC73CF">
      <w:pPr>
        <w:rPr>
          <w:lang w:val="en-US"/>
        </w:rPr>
      </w:pPr>
      <w:r w:rsidRPr="004B73DF">
        <w:rPr>
          <w:i/>
          <w:lang w:val="en-US"/>
        </w:rPr>
        <w:t>[Please enter]</w:t>
      </w:r>
    </w:p>
    <w:p w14:paraId="092240BE" w14:textId="77777777" w:rsidR="00EC73CF" w:rsidRDefault="00EC73CF" w:rsidP="00EC73CF">
      <w:pPr>
        <w:pStyle w:val="berschrift1"/>
      </w:pPr>
      <w:r>
        <w:t>4. Solution and functional logic</w:t>
      </w:r>
    </w:p>
    <w:p w14:paraId="021A5EDE" w14:textId="77777777" w:rsidR="00EC73CF" w:rsidRDefault="00EC73CF" w:rsidP="00EC73CF">
      <w:pPr>
        <w:pStyle w:val="berschrift2"/>
      </w:pPr>
      <w:r>
        <w:t>4.1 What is the core solution</w:t>
      </w:r>
    </w:p>
    <w:p w14:paraId="48B613B5" w14:textId="77777777" w:rsidR="00EC73CF" w:rsidRPr="004B73DF" w:rsidRDefault="00EC73CF" w:rsidP="00EC73CF">
      <w:pPr>
        <w:rPr>
          <w:lang w:val="en-US"/>
        </w:rPr>
      </w:pPr>
      <w:r w:rsidRPr="004B73DF">
        <w:rPr>
          <w:b/>
          <w:lang w:val="en-US"/>
        </w:rPr>
        <w:t xml:space="preserve">Auxiliary question: </w:t>
      </w:r>
      <w:r w:rsidRPr="004B73DF">
        <w:rPr>
          <w:lang w:val="en-US"/>
        </w:rPr>
        <w:t>What is the actual core of your solution, without additional ideas and later extensions?</w:t>
      </w:r>
    </w:p>
    <w:p w14:paraId="0C1EF547" w14:textId="77777777" w:rsidR="00EC73CF" w:rsidRPr="004B73DF" w:rsidRDefault="00EC73CF" w:rsidP="00EC73CF">
      <w:pPr>
        <w:rPr>
          <w:lang w:val="en-US"/>
        </w:rPr>
      </w:pPr>
      <w:r w:rsidRPr="004B73DF">
        <w:rPr>
          <w:i/>
          <w:lang w:val="en-US"/>
        </w:rPr>
        <w:t>[Please enter]</w:t>
      </w:r>
    </w:p>
    <w:p w14:paraId="1AB46C34" w14:textId="77777777" w:rsidR="00EC73CF" w:rsidRPr="004B73DF" w:rsidRDefault="00EC73CF" w:rsidP="00EC73CF">
      <w:pPr>
        <w:pStyle w:val="berschrift2"/>
      </w:pPr>
      <w:r w:rsidRPr="008D4B2D">
        <w:t>4.2 How does the high-level solution work?</w:t>
      </w:r>
    </w:p>
    <w:p w14:paraId="16A7BE57" w14:textId="77777777" w:rsidR="00EC73CF" w:rsidRPr="004B73DF" w:rsidRDefault="00EC73CF" w:rsidP="00EC73CF">
      <w:pPr>
        <w:rPr>
          <w:lang w:val="en-US"/>
        </w:rPr>
      </w:pPr>
      <w:r w:rsidRPr="004B73DF">
        <w:rPr>
          <w:b/>
          <w:lang w:val="en-US"/>
        </w:rPr>
        <w:t xml:space="preserve">Auxiliary question: </w:t>
      </w:r>
      <w:r w:rsidRPr="004B73DF">
        <w:rPr>
          <w:lang w:val="en-US"/>
        </w:rPr>
        <w:t>What happens from start to finish? What does the system, service, product or process do?</w:t>
      </w:r>
    </w:p>
    <w:p w14:paraId="3C3DD2F7" w14:textId="77777777" w:rsidR="00EC73CF" w:rsidRPr="004B73DF" w:rsidRDefault="00EC73CF" w:rsidP="00EC73CF">
      <w:pPr>
        <w:rPr>
          <w:lang w:val="en-US"/>
        </w:rPr>
      </w:pPr>
      <w:r w:rsidRPr="004B73DF">
        <w:rPr>
          <w:b/>
          <w:lang w:val="en-US"/>
        </w:rPr>
        <w:t>Examples</w:t>
      </w:r>
    </w:p>
    <w:p w14:paraId="2AD332E3" w14:textId="77777777" w:rsidR="00EC73CF" w:rsidRPr="004B73DF" w:rsidRDefault="00EC73CF" w:rsidP="00EC73CF">
      <w:pPr>
        <w:spacing w:after="40"/>
        <w:ind w:left="227" w:hanging="227"/>
        <w:rPr>
          <w:lang w:val="en-US"/>
        </w:rPr>
      </w:pPr>
      <w:r w:rsidRPr="004B73DF">
        <w:rPr>
          <w:lang w:val="en-US"/>
        </w:rPr>
        <w:t xml:space="preserve">1. "Measurement data is recorded, automatically evaluated and reported to the </w:t>
      </w:r>
      <w:proofErr w:type="gramStart"/>
      <w:r w:rsidRPr="004B73DF">
        <w:rPr>
          <w:lang w:val="en-US"/>
        </w:rPr>
        <w:t>responsible team</w:t>
      </w:r>
      <w:proofErr w:type="gramEnd"/>
      <w:r w:rsidRPr="004B73DF">
        <w:rPr>
          <w:lang w:val="en-US"/>
        </w:rPr>
        <w:t xml:space="preserve"> in the event of abnormal values."</w:t>
      </w:r>
    </w:p>
    <w:p w14:paraId="0353EA30" w14:textId="77777777" w:rsidR="00EC73CF" w:rsidRPr="004B73DF" w:rsidRDefault="00EC73CF" w:rsidP="00EC73CF">
      <w:pPr>
        <w:rPr>
          <w:lang w:val="en-US"/>
        </w:rPr>
      </w:pPr>
      <w:r w:rsidRPr="004B73DF">
        <w:rPr>
          <w:i/>
          <w:lang w:val="en-US"/>
        </w:rPr>
        <w:t>[Please enter]</w:t>
      </w:r>
    </w:p>
    <w:p w14:paraId="454BDDFF" w14:textId="77777777" w:rsidR="00EC73CF" w:rsidRPr="004B73DF" w:rsidRDefault="00EC73CF" w:rsidP="00EC73CF">
      <w:pPr>
        <w:pStyle w:val="berschrift2"/>
      </w:pPr>
      <w:r w:rsidRPr="008D4B2D">
        <w:t>4.3 What improves, replaces or enables the solution</w:t>
      </w:r>
    </w:p>
    <w:p w14:paraId="0A906013" w14:textId="77777777" w:rsidR="00EC73CF" w:rsidRPr="004B73DF" w:rsidRDefault="00EC73CF" w:rsidP="00EC73CF">
      <w:pPr>
        <w:rPr>
          <w:lang w:val="en-US"/>
        </w:rPr>
      </w:pPr>
      <w:r w:rsidRPr="004B73DF">
        <w:rPr>
          <w:b/>
          <w:lang w:val="en-US"/>
        </w:rPr>
        <w:t xml:space="preserve">Auxiliary question: </w:t>
      </w:r>
      <w:r w:rsidRPr="004B73DF">
        <w:rPr>
          <w:lang w:val="en-US"/>
        </w:rPr>
        <w:t>Please be as specific as possible.</w:t>
      </w:r>
    </w:p>
    <w:p w14:paraId="5FC27A9D" w14:textId="77777777" w:rsidR="00EC73CF" w:rsidRPr="004B73DF" w:rsidRDefault="00EC73CF" w:rsidP="00EC73CF">
      <w:pPr>
        <w:rPr>
          <w:lang w:val="en-US"/>
        </w:rPr>
      </w:pPr>
      <w:r w:rsidRPr="004B73DF">
        <w:rPr>
          <w:b/>
          <w:lang w:val="en-US"/>
        </w:rPr>
        <w:t>Examples</w:t>
      </w:r>
    </w:p>
    <w:p w14:paraId="42E6BE57" w14:textId="77777777" w:rsidR="00EC73CF" w:rsidRPr="004B73DF" w:rsidRDefault="00EC73CF" w:rsidP="00EC73CF">
      <w:pPr>
        <w:spacing w:after="40"/>
        <w:ind w:left="227" w:hanging="227"/>
        <w:rPr>
          <w:lang w:val="en-US"/>
        </w:rPr>
      </w:pPr>
      <w:r w:rsidRPr="004B73DF">
        <w:rPr>
          <w:lang w:val="en-US"/>
        </w:rPr>
        <w:t>1. "Replaces manual control"</w:t>
      </w:r>
    </w:p>
    <w:p w14:paraId="2920D943" w14:textId="77777777" w:rsidR="00EC73CF" w:rsidRPr="004B73DF" w:rsidRDefault="00EC73CF" w:rsidP="00EC73CF">
      <w:pPr>
        <w:spacing w:after="40"/>
        <w:ind w:left="227" w:hanging="227"/>
        <w:rPr>
          <w:lang w:val="en-US"/>
        </w:rPr>
      </w:pPr>
      <w:r w:rsidRPr="004B73DF">
        <w:rPr>
          <w:lang w:val="en-US"/>
        </w:rPr>
        <w:t>2. "Shortens waiting times"</w:t>
      </w:r>
    </w:p>
    <w:p w14:paraId="6C3BA805" w14:textId="77777777" w:rsidR="00EC73CF" w:rsidRPr="004B73DF" w:rsidRDefault="00EC73CF" w:rsidP="00EC73CF">
      <w:pPr>
        <w:spacing w:after="40"/>
        <w:ind w:left="227" w:hanging="227"/>
        <w:rPr>
          <w:lang w:val="en-US"/>
        </w:rPr>
      </w:pPr>
      <w:r w:rsidRPr="004B73DF">
        <w:rPr>
          <w:lang w:val="en-US"/>
        </w:rPr>
        <w:t>3. "makes a previously time-consuming step easier"</w:t>
      </w:r>
    </w:p>
    <w:p w14:paraId="47A9A900" w14:textId="77777777" w:rsidR="00EC73CF" w:rsidRPr="004B73DF" w:rsidRDefault="00EC73CF" w:rsidP="00EC73CF">
      <w:pPr>
        <w:spacing w:after="40"/>
        <w:ind w:left="227" w:hanging="227"/>
        <w:rPr>
          <w:lang w:val="en-US"/>
        </w:rPr>
      </w:pPr>
      <w:r w:rsidRPr="004B73DF">
        <w:rPr>
          <w:lang w:val="en-US"/>
        </w:rPr>
        <w:lastRenderedPageBreak/>
        <w:t>4. "enables earlier decisions"</w:t>
      </w:r>
    </w:p>
    <w:p w14:paraId="52C52F1A" w14:textId="77777777" w:rsidR="00EC73CF" w:rsidRPr="004B73DF" w:rsidRDefault="00EC73CF" w:rsidP="00EC73CF">
      <w:pPr>
        <w:rPr>
          <w:lang w:val="en-US"/>
        </w:rPr>
      </w:pPr>
      <w:r w:rsidRPr="004B73DF">
        <w:rPr>
          <w:i/>
          <w:lang w:val="en-US"/>
        </w:rPr>
        <w:t>[Please enter]</w:t>
      </w:r>
    </w:p>
    <w:p w14:paraId="71ACEAEF" w14:textId="77777777" w:rsidR="00EC73CF" w:rsidRPr="004B73DF" w:rsidRDefault="00EC73CF" w:rsidP="00EC73CF">
      <w:pPr>
        <w:pStyle w:val="berschrift2"/>
      </w:pPr>
      <w:r w:rsidRPr="008D4B2D">
        <w:t>4.4 What is currently expressly not part of the solution</w:t>
      </w:r>
    </w:p>
    <w:p w14:paraId="11BDC1A5"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What might be conceivable later, but is not yet part of the core </w:t>
      </w:r>
      <w:proofErr w:type="gramStart"/>
      <w:r w:rsidRPr="004B73DF">
        <w:rPr>
          <w:lang w:val="en-US"/>
        </w:rPr>
        <w:t>offer</w:t>
      </w:r>
      <w:proofErr w:type="gramEnd"/>
      <w:r w:rsidRPr="004B73DF">
        <w:rPr>
          <w:lang w:val="en-US"/>
        </w:rPr>
        <w:t xml:space="preserve"> today?</w:t>
      </w:r>
    </w:p>
    <w:p w14:paraId="37BAA34B" w14:textId="77777777" w:rsidR="00EC73CF" w:rsidRPr="004B73DF" w:rsidRDefault="00EC73CF" w:rsidP="00EC73CF">
      <w:pPr>
        <w:rPr>
          <w:lang w:val="en-US"/>
        </w:rPr>
      </w:pPr>
      <w:r w:rsidRPr="004B73DF">
        <w:rPr>
          <w:b/>
          <w:lang w:val="en-US"/>
        </w:rPr>
        <w:t>Examples</w:t>
      </w:r>
    </w:p>
    <w:p w14:paraId="0E17519C" w14:textId="77777777" w:rsidR="00EC73CF" w:rsidRPr="004B73DF" w:rsidRDefault="00EC73CF" w:rsidP="00EC73CF">
      <w:pPr>
        <w:spacing w:after="40"/>
        <w:ind w:left="227" w:hanging="227"/>
        <w:rPr>
          <w:lang w:val="en-US"/>
        </w:rPr>
      </w:pPr>
      <w:r w:rsidRPr="004B73DF">
        <w:rPr>
          <w:lang w:val="en-US"/>
        </w:rPr>
        <w:t>1. "no mobile app in the first step"</w:t>
      </w:r>
    </w:p>
    <w:p w14:paraId="2FA28D96" w14:textId="77777777" w:rsidR="00EC73CF" w:rsidRPr="004B73DF" w:rsidRDefault="00EC73CF" w:rsidP="00EC73CF">
      <w:pPr>
        <w:spacing w:after="40"/>
        <w:ind w:left="227" w:hanging="227"/>
        <w:rPr>
          <w:lang w:val="en-US"/>
        </w:rPr>
      </w:pPr>
      <w:r w:rsidRPr="004B73DF">
        <w:rPr>
          <w:lang w:val="en-US"/>
        </w:rPr>
        <w:t>2. "No full ERP integration"</w:t>
      </w:r>
    </w:p>
    <w:p w14:paraId="0A1E8B03" w14:textId="77777777" w:rsidR="00EC73CF" w:rsidRPr="004B73DF" w:rsidRDefault="00EC73CF" w:rsidP="00EC73CF">
      <w:pPr>
        <w:spacing w:after="40"/>
        <w:ind w:left="227" w:hanging="227"/>
        <w:rPr>
          <w:lang w:val="en-US"/>
        </w:rPr>
      </w:pPr>
      <w:r w:rsidRPr="004B73DF">
        <w:rPr>
          <w:lang w:val="en-US"/>
        </w:rPr>
        <w:t>3. "no international expansion in phase 1"</w:t>
      </w:r>
    </w:p>
    <w:p w14:paraId="50C7AB8F" w14:textId="77777777" w:rsidR="00EC73CF" w:rsidRPr="004B73DF" w:rsidRDefault="00EC73CF" w:rsidP="00EC73CF">
      <w:pPr>
        <w:spacing w:after="40"/>
        <w:ind w:left="227" w:hanging="227"/>
        <w:rPr>
          <w:lang w:val="en-US"/>
        </w:rPr>
      </w:pPr>
      <w:r w:rsidRPr="004B73DF">
        <w:rPr>
          <w:lang w:val="en-US"/>
        </w:rPr>
        <w:t>4. "No automatic full decision without human examination"</w:t>
      </w:r>
    </w:p>
    <w:p w14:paraId="170D7301" w14:textId="77777777" w:rsidR="00EC73CF" w:rsidRPr="004B73DF" w:rsidRDefault="00EC73CF" w:rsidP="00EC73CF">
      <w:pPr>
        <w:rPr>
          <w:lang w:val="en-US"/>
        </w:rPr>
      </w:pPr>
      <w:r w:rsidRPr="004B73DF">
        <w:rPr>
          <w:i/>
          <w:lang w:val="en-US"/>
        </w:rPr>
        <w:t>[Please enter]</w:t>
      </w:r>
    </w:p>
    <w:p w14:paraId="7A01AFF9" w14:textId="77777777" w:rsidR="00EC73CF" w:rsidRPr="004B73DF" w:rsidRDefault="00EC73CF" w:rsidP="00EC73CF">
      <w:pPr>
        <w:pStyle w:val="berschrift2"/>
      </w:pPr>
      <w:r w:rsidRPr="008D4B2D">
        <w:t>4.5 What is already available today</w:t>
      </w:r>
    </w:p>
    <w:p w14:paraId="2DC8CFA8" w14:textId="77777777" w:rsidR="00EC73CF" w:rsidRPr="004B73DF" w:rsidRDefault="00EC73CF" w:rsidP="00EC73CF">
      <w:pPr>
        <w:rPr>
          <w:lang w:val="en-US"/>
        </w:rPr>
      </w:pPr>
      <w:r w:rsidRPr="004B73DF">
        <w:rPr>
          <w:b/>
          <w:lang w:val="en-US"/>
        </w:rPr>
        <w:t xml:space="preserve">Auxiliary question: </w:t>
      </w:r>
      <w:r w:rsidRPr="004B73DF">
        <w:rPr>
          <w:lang w:val="en-US"/>
        </w:rPr>
        <w:t>What really exists today and not just as an idea?</w:t>
      </w:r>
    </w:p>
    <w:p w14:paraId="0BD31E9A" w14:textId="77777777" w:rsidR="00EC73CF" w:rsidRPr="004B73DF" w:rsidRDefault="00EC73CF" w:rsidP="00EC73CF">
      <w:pPr>
        <w:rPr>
          <w:lang w:val="en-US"/>
        </w:rPr>
      </w:pPr>
      <w:r w:rsidRPr="004B73DF">
        <w:rPr>
          <w:i/>
          <w:lang w:val="en-US"/>
        </w:rPr>
        <w:t>[Please enter]</w:t>
      </w:r>
    </w:p>
    <w:p w14:paraId="3D49A0C2" w14:textId="77777777" w:rsidR="00EC73CF" w:rsidRPr="004B73DF" w:rsidRDefault="00EC73CF" w:rsidP="00EC73CF">
      <w:pPr>
        <w:pStyle w:val="berschrift2"/>
      </w:pPr>
      <w:r w:rsidRPr="008D4B2D">
        <w:t>4.6 What is planned or assumed</w:t>
      </w:r>
    </w:p>
    <w:p w14:paraId="4CA90FC3" w14:textId="77777777" w:rsidR="00EC73CF" w:rsidRPr="004B73DF" w:rsidRDefault="00EC73CF" w:rsidP="00EC73CF">
      <w:pPr>
        <w:rPr>
          <w:lang w:val="en-US"/>
        </w:rPr>
      </w:pPr>
      <w:r w:rsidRPr="004B73DF">
        <w:rPr>
          <w:b/>
          <w:lang w:val="en-US"/>
        </w:rPr>
        <w:t xml:space="preserve">Auxiliary question: </w:t>
      </w:r>
      <w:r w:rsidRPr="004B73DF">
        <w:rPr>
          <w:lang w:val="en-US"/>
        </w:rPr>
        <w:t>Which parts of the solution are not yet available in real life or have not yet been tested?</w:t>
      </w:r>
    </w:p>
    <w:p w14:paraId="0CCE8B27" w14:textId="77777777" w:rsidR="00EC73CF" w:rsidRPr="004B73DF" w:rsidRDefault="00EC73CF" w:rsidP="00EC73CF">
      <w:pPr>
        <w:rPr>
          <w:lang w:val="en-US"/>
        </w:rPr>
      </w:pPr>
      <w:r w:rsidRPr="004B73DF">
        <w:rPr>
          <w:i/>
          <w:lang w:val="en-US"/>
        </w:rPr>
        <w:t>[Please enter]</w:t>
      </w:r>
    </w:p>
    <w:p w14:paraId="6ABD0C71" w14:textId="77777777" w:rsidR="00EC73CF" w:rsidRPr="004B73DF" w:rsidRDefault="00EC73CF" w:rsidP="00EC73CF">
      <w:pPr>
        <w:pStyle w:val="berschrift2"/>
      </w:pPr>
      <w:r w:rsidRPr="008D4B2D">
        <w:t>4.7 How well is it supported today that the solution can be implemented in practice</w:t>
      </w:r>
    </w:p>
    <w:p w14:paraId="71932A82" w14:textId="77777777" w:rsidR="00EC73CF" w:rsidRPr="004B73DF" w:rsidRDefault="00EC73CF" w:rsidP="00EC73CF">
      <w:pPr>
        <w:rPr>
          <w:lang w:val="en-US"/>
        </w:rPr>
      </w:pPr>
      <w:r w:rsidRPr="004B73DF">
        <w:rPr>
          <w:b/>
          <w:lang w:val="en-US"/>
        </w:rPr>
        <w:t xml:space="preserve">Auxiliary question: </w:t>
      </w:r>
      <w:r w:rsidRPr="004B73DF">
        <w:rPr>
          <w:lang w:val="en-US"/>
        </w:rPr>
        <w:t>Please select the appropriate level of evidence and briefly explain what the assessment is based on.</w:t>
      </w:r>
    </w:p>
    <w:p w14:paraId="35D2A6CD" w14:textId="77777777" w:rsidR="00EC73CF" w:rsidRPr="004B73DF" w:rsidRDefault="00EC73CF" w:rsidP="00EC73CF">
      <w:pPr>
        <w:rPr>
          <w:lang w:val="en-US"/>
        </w:rPr>
      </w:pPr>
      <w:r w:rsidRPr="004B73DF">
        <w:rPr>
          <w:b/>
          <w:lang w:val="en-US"/>
        </w:rPr>
        <w:t>Examples</w:t>
      </w:r>
    </w:p>
    <w:p w14:paraId="6D55DDC3" w14:textId="77777777" w:rsidR="00EC73CF" w:rsidRPr="004B73DF" w:rsidRDefault="00EC73CF" w:rsidP="00EC73CF">
      <w:pPr>
        <w:spacing w:after="40"/>
        <w:ind w:left="227" w:hanging="227"/>
        <w:rPr>
          <w:lang w:val="en-US"/>
        </w:rPr>
      </w:pPr>
      <w:r w:rsidRPr="004B73DF">
        <w:rPr>
          <w:lang w:val="en-US"/>
        </w:rPr>
        <w:t>1. First real clues</w:t>
      </w:r>
    </w:p>
    <w:p w14:paraId="12297322" w14:textId="77777777" w:rsidR="00EC73CF" w:rsidRPr="004B73DF" w:rsidRDefault="00EC73CF" w:rsidP="00EC73CF">
      <w:pPr>
        <w:spacing w:after="40"/>
        <w:ind w:left="227" w:hanging="227"/>
        <w:rPr>
          <w:lang w:val="en-US"/>
        </w:rPr>
      </w:pPr>
      <w:r w:rsidRPr="004B73DF">
        <w:rPr>
          <w:lang w:val="en-US"/>
        </w:rPr>
        <w:t>2. Supported in part</w:t>
      </w:r>
    </w:p>
    <w:p w14:paraId="5B32AB67" w14:textId="77777777" w:rsidR="00EC73CF" w:rsidRPr="004B73DF" w:rsidRDefault="00EC73CF" w:rsidP="00EC73CF">
      <w:pPr>
        <w:spacing w:after="40"/>
        <w:ind w:left="227" w:hanging="227"/>
        <w:rPr>
          <w:lang w:val="en-US"/>
        </w:rPr>
      </w:pPr>
      <w:r w:rsidRPr="004B73DF">
        <w:rPr>
          <w:lang w:val="en-US"/>
        </w:rPr>
        <w:t>3. Clearly supported</w:t>
      </w:r>
    </w:p>
    <w:p w14:paraId="41E67645" w14:textId="77777777" w:rsidR="00EC73CF" w:rsidRPr="004B73DF" w:rsidRDefault="00EC73CF" w:rsidP="00EC73CF">
      <w:pPr>
        <w:spacing w:after="40"/>
        <w:ind w:left="227" w:hanging="227"/>
        <w:rPr>
          <w:lang w:val="en-US"/>
        </w:rPr>
      </w:pPr>
      <w:r w:rsidRPr="004B73DF">
        <w:rPr>
          <w:lang w:val="en-US"/>
        </w:rPr>
        <w:t>4. Still open or accepted</w:t>
      </w:r>
    </w:p>
    <w:p w14:paraId="41540577"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4F627C3F" w14:textId="77777777" w:rsidR="00EC73CF" w:rsidRDefault="00EC73CF" w:rsidP="00EC73CF">
      <w:pPr>
        <w:pStyle w:val="berschrift1"/>
      </w:pPr>
      <w:r>
        <w:lastRenderedPageBreak/>
        <w:t>5. Benefits and Value</w:t>
      </w:r>
    </w:p>
    <w:p w14:paraId="10456ACF" w14:textId="77777777" w:rsidR="00EC73CF" w:rsidRPr="004B73DF" w:rsidRDefault="00EC73CF" w:rsidP="00EC73CF">
      <w:pPr>
        <w:pStyle w:val="berschrift2"/>
      </w:pPr>
      <w:r w:rsidRPr="008D4B2D">
        <w:t>5.1 What is the most important benefit of your solution?</w:t>
      </w:r>
    </w:p>
    <w:p w14:paraId="521F4C95" w14:textId="77777777" w:rsidR="00EC73CF" w:rsidRPr="004B73DF" w:rsidRDefault="00EC73CF" w:rsidP="00EC73CF">
      <w:pPr>
        <w:rPr>
          <w:lang w:val="en-US"/>
        </w:rPr>
      </w:pPr>
      <w:r w:rsidRPr="004B73DF">
        <w:rPr>
          <w:b/>
          <w:lang w:val="en-US"/>
        </w:rPr>
        <w:t xml:space="preserve">Auxiliary question: </w:t>
      </w:r>
      <w:r w:rsidRPr="004B73DF">
        <w:rPr>
          <w:lang w:val="en-US"/>
        </w:rPr>
        <w:t>What will be better for the person or organization concerned?</w:t>
      </w:r>
    </w:p>
    <w:p w14:paraId="15C9D19D" w14:textId="77777777" w:rsidR="00EC73CF" w:rsidRPr="004B73DF" w:rsidRDefault="00EC73CF" w:rsidP="00EC73CF">
      <w:pPr>
        <w:rPr>
          <w:lang w:val="en-US"/>
        </w:rPr>
      </w:pPr>
      <w:r w:rsidRPr="004B73DF">
        <w:rPr>
          <w:b/>
          <w:lang w:val="en-US"/>
        </w:rPr>
        <w:t>Examples</w:t>
      </w:r>
    </w:p>
    <w:p w14:paraId="7A7B3392" w14:textId="77777777" w:rsidR="00EC73CF" w:rsidRPr="004B73DF" w:rsidRDefault="00EC73CF" w:rsidP="00EC73CF">
      <w:pPr>
        <w:spacing w:after="40"/>
        <w:ind w:left="227" w:hanging="227"/>
        <w:rPr>
          <w:lang w:val="en-US"/>
        </w:rPr>
      </w:pPr>
      <w:r w:rsidRPr="004B73DF">
        <w:rPr>
          <w:lang w:val="en-US"/>
        </w:rPr>
        <w:t>1. "fewer errors in the process"</w:t>
      </w:r>
    </w:p>
    <w:p w14:paraId="63766970" w14:textId="77777777" w:rsidR="00EC73CF" w:rsidRPr="004B73DF" w:rsidRDefault="00EC73CF" w:rsidP="00EC73CF">
      <w:pPr>
        <w:spacing w:after="40"/>
        <w:ind w:left="227" w:hanging="227"/>
        <w:rPr>
          <w:lang w:val="en-US"/>
        </w:rPr>
      </w:pPr>
      <w:r w:rsidRPr="004B73DF">
        <w:rPr>
          <w:lang w:val="en-US"/>
        </w:rPr>
        <w:t>2. "faster evaluation"</w:t>
      </w:r>
    </w:p>
    <w:p w14:paraId="50B7E233" w14:textId="77777777" w:rsidR="00EC73CF" w:rsidRPr="004B73DF" w:rsidRDefault="00EC73CF" w:rsidP="00EC73CF">
      <w:pPr>
        <w:spacing w:after="40"/>
        <w:ind w:left="227" w:hanging="227"/>
        <w:rPr>
          <w:lang w:val="en-US"/>
        </w:rPr>
      </w:pPr>
      <w:r w:rsidRPr="004B73DF">
        <w:rPr>
          <w:lang w:val="en-US"/>
        </w:rPr>
        <w:t>3. "Less manual effort"</w:t>
      </w:r>
    </w:p>
    <w:p w14:paraId="396DA9AD" w14:textId="77777777" w:rsidR="00EC73CF" w:rsidRPr="004B73DF" w:rsidRDefault="00EC73CF" w:rsidP="00EC73CF">
      <w:pPr>
        <w:spacing w:after="40"/>
        <w:ind w:left="227" w:hanging="227"/>
        <w:rPr>
          <w:lang w:val="en-US"/>
        </w:rPr>
      </w:pPr>
      <w:r w:rsidRPr="004B73DF">
        <w:rPr>
          <w:lang w:val="en-US"/>
        </w:rPr>
        <w:t>4. "Earlier detection of problems"</w:t>
      </w:r>
    </w:p>
    <w:p w14:paraId="3F1321F2" w14:textId="77777777" w:rsidR="00EC73CF" w:rsidRPr="004B73DF" w:rsidRDefault="00EC73CF" w:rsidP="00EC73CF">
      <w:pPr>
        <w:spacing w:after="40"/>
        <w:ind w:left="227" w:hanging="227"/>
        <w:rPr>
          <w:lang w:val="en-US"/>
        </w:rPr>
      </w:pPr>
      <w:r w:rsidRPr="004B73DF">
        <w:rPr>
          <w:lang w:val="en-US"/>
        </w:rPr>
        <w:t>5. "Easier coordination between teams"</w:t>
      </w:r>
    </w:p>
    <w:p w14:paraId="5C0A216C" w14:textId="77777777" w:rsidR="00EC73CF" w:rsidRPr="004B73DF" w:rsidRDefault="00EC73CF" w:rsidP="00EC73CF">
      <w:pPr>
        <w:rPr>
          <w:lang w:val="en-US"/>
        </w:rPr>
      </w:pPr>
      <w:r w:rsidRPr="004B73DF">
        <w:rPr>
          <w:b/>
          <w:lang w:val="en-US"/>
        </w:rPr>
        <w:t>Less helpful</w:t>
      </w:r>
    </w:p>
    <w:p w14:paraId="0BB10447" w14:textId="77777777" w:rsidR="00EC73CF" w:rsidRPr="004B73DF" w:rsidRDefault="00EC73CF" w:rsidP="00EC73CF">
      <w:pPr>
        <w:spacing w:after="40"/>
        <w:ind w:left="227" w:hanging="227"/>
        <w:rPr>
          <w:lang w:val="en-US"/>
        </w:rPr>
      </w:pPr>
      <w:r w:rsidRPr="004B73DF">
        <w:rPr>
          <w:lang w:val="en-US"/>
        </w:rPr>
        <w:t>1. "High added value"</w:t>
      </w:r>
    </w:p>
    <w:p w14:paraId="20FDDBAE" w14:textId="77777777" w:rsidR="00EC73CF" w:rsidRPr="004B73DF" w:rsidRDefault="00EC73CF" w:rsidP="00EC73CF">
      <w:pPr>
        <w:spacing w:after="40"/>
        <w:ind w:left="227" w:hanging="227"/>
        <w:rPr>
          <w:lang w:val="en-US"/>
        </w:rPr>
      </w:pPr>
      <w:r w:rsidRPr="004B73DF">
        <w:rPr>
          <w:lang w:val="en-US"/>
        </w:rPr>
        <w:t>2. "Revolutionary"</w:t>
      </w:r>
    </w:p>
    <w:p w14:paraId="45E16B6A" w14:textId="77777777" w:rsidR="00EC73CF" w:rsidRPr="004B73DF" w:rsidRDefault="00EC73CF" w:rsidP="00EC73CF">
      <w:pPr>
        <w:spacing w:after="40"/>
        <w:ind w:left="227" w:hanging="227"/>
        <w:rPr>
          <w:lang w:val="en-US"/>
        </w:rPr>
      </w:pPr>
      <w:r w:rsidRPr="004B73DF">
        <w:rPr>
          <w:lang w:val="en-US"/>
        </w:rPr>
        <w:t>3. "innovative"</w:t>
      </w:r>
    </w:p>
    <w:p w14:paraId="73E2AD1A" w14:textId="77777777" w:rsidR="00EC73CF" w:rsidRPr="004B73DF" w:rsidRDefault="00EC73CF" w:rsidP="00EC73CF">
      <w:pPr>
        <w:spacing w:after="40"/>
        <w:ind w:left="227" w:hanging="227"/>
        <w:rPr>
          <w:lang w:val="en-US"/>
        </w:rPr>
      </w:pPr>
      <w:r w:rsidRPr="004B73DF">
        <w:rPr>
          <w:lang w:val="en-US"/>
        </w:rPr>
        <w:t>4. "Significantly better than anything else"</w:t>
      </w:r>
    </w:p>
    <w:p w14:paraId="5A17B85A" w14:textId="77777777" w:rsidR="00EC73CF" w:rsidRPr="004B73DF" w:rsidRDefault="00EC73CF" w:rsidP="00EC73CF">
      <w:pPr>
        <w:rPr>
          <w:lang w:val="en-US"/>
        </w:rPr>
      </w:pPr>
      <w:r w:rsidRPr="004B73DF">
        <w:rPr>
          <w:i/>
          <w:lang w:val="en-US"/>
        </w:rPr>
        <w:t>[Please enter]</w:t>
      </w:r>
    </w:p>
    <w:p w14:paraId="5B0842EA" w14:textId="77777777" w:rsidR="00EC73CF" w:rsidRPr="004B73DF" w:rsidRDefault="00EC73CF" w:rsidP="00EC73CF">
      <w:pPr>
        <w:pStyle w:val="berschrift2"/>
      </w:pPr>
      <w:r w:rsidRPr="008D4B2D">
        <w:t>5.2 For whom is this benefit most important</w:t>
      </w:r>
    </w:p>
    <w:p w14:paraId="66FBEC43" w14:textId="77777777" w:rsidR="00EC73CF" w:rsidRPr="004B73DF" w:rsidRDefault="00EC73CF" w:rsidP="00EC73CF">
      <w:pPr>
        <w:rPr>
          <w:lang w:val="en-US"/>
        </w:rPr>
      </w:pPr>
      <w:r w:rsidRPr="004B73DF">
        <w:rPr>
          <w:b/>
          <w:lang w:val="en-US"/>
        </w:rPr>
        <w:t xml:space="preserve">Auxiliary question: </w:t>
      </w:r>
      <w:r w:rsidRPr="004B73DF">
        <w:rPr>
          <w:lang w:val="en-US"/>
        </w:rPr>
        <w:t>Who feels the benefit most directly?</w:t>
      </w:r>
    </w:p>
    <w:p w14:paraId="69A3BDB3" w14:textId="77777777" w:rsidR="00EC73CF" w:rsidRPr="004B73DF" w:rsidRDefault="00EC73CF" w:rsidP="00EC73CF">
      <w:pPr>
        <w:rPr>
          <w:lang w:val="en-US"/>
        </w:rPr>
      </w:pPr>
      <w:r w:rsidRPr="004B73DF">
        <w:rPr>
          <w:i/>
          <w:lang w:val="en-US"/>
        </w:rPr>
        <w:t>[Please enter]</w:t>
      </w:r>
    </w:p>
    <w:p w14:paraId="49B1636E" w14:textId="77777777" w:rsidR="00EC73CF" w:rsidRPr="004B73DF" w:rsidRDefault="00EC73CF" w:rsidP="00EC73CF">
      <w:pPr>
        <w:pStyle w:val="berschrift2"/>
      </w:pPr>
      <w:r w:rsidRPr="008D4B2D">
        <w:t>5.3 What burden, costs, risks or friction should be reduced</w:t>
      </w:r>
    </w:p>
    <w:p w14:paraId="35403FEA" w14:textId="77777777" w:rsidR="00EC73CF" w:rsidRPr="004B73DF" w:rsidRDefault="00EC73CF" w:rsidP="00EC73CF">
      <w:pPr>
        <w:rPr>
          <w:lang w:val="en-US"/>
        </w:rPr>
      </w:pPr>
      <w:r w:rsidRPr="004B73DF">
        <w:rPr>
          <w:b/>
          <w:lang w:val="en-US"/>
        </w:rPr>
        <w:t xml:space="preserve">Auxiliary question: </w:t>
      </w:r>
      <w:r w:rsidRPr="004B73DF">
        <w:rPr>
          <w:lang w:val="en-US"/>
        </w:rPr>
        <w:t>What is tedious, expensive, error-prone, slow or risky today?</w:t>
      </w:r>
    </w:p>
    <w:p w14:paraId="7CE0BC63" w14:textId="77777777" w:rsidR="00EC73CF" w:rsidRPr="004B73DF" w:rsidRDefault="00EC73CF" w:rsidP="00EC73CF">
      <w:pPr>
        <w:rPr>
          <w:lang w:val="en-US"/>
        </w:rPr>
      </w:pPr>
      <w:r w:rsidRPr="004B73DF">
        <w:rPr>
          <w:b/>
          <w:lang w:val="en-US"/>
        </w:rPr>
        <w:t>Examples</w:t>
      </w:r>
    </w:p>
    <w:p w14:paraId="54A80DA3" w14:textId="77777777" w:rsidR="00EC73CF" w:rsidRPr="004B73DF" w:rsidRDefault="00EC73CF" w:rsidP="00EC73CF">
      <w:pPr>
        <w:spacing w:after="40"/>
        <w:ind w:left="227" w:hanging="227"/>
        <w:rPr>
          <w:lang w:val="en-US"/>
        </w:rPr>
      </w:pPr>
      <w:r w:rsidRPr="004B73DF">
        <w:rPr>
          <w:lang w:val="en-US"/>
        </w:rPr>
        <w:t>1. "High time expenditure for manual documentation"</w:t>
      </w:r>
    </w:p>
    <w:p w14:paraId="4E2000CD" w14:textId="77777777" w:rsidR="00EC73CF" w:rsidRPr="004B73DF" w:rsidRDefault="00EC73CF" w:rsidP="00EC73CF">
      <w:pPr>
        <w:spacing w:after="40"/>
        <w:ind w:left="227" w:hanging="227"/>
        <w:rPr>
          <w:lang w:val="en-US"/>
        </w:rPr>
      </w:pPr>
      <w:r w:rsidRPr="004B73DF">
        <w:rPr>
          <w:lang w:val="en-US"/>
        </w:rPr>
        <w:t>2. "Late detection of quality problems"</w:t>
      </w:r>
    </w:p>
    <w:p w14:paraId="3CCBA977" w14:textId="77777777" w:rsidR="00EC73CF" w:rsidRPr="004B73DF" w:rsidRDefault="00EC73CF" w:rsidP="00EC73CF">
      <w:pPr>
        <w:spacing w:after="40"/>
        <w:ind w:left="227" w:hanging="227"/>
        <w:rPr>
          <w:lang w:val="en-US"/>
        </w:rPr>
      </w:pPr>
      <w:r w:rsidRPr="004B73DF">
        <w:rPr>
          <w:lang w:val="en-US"/>
        </w:rPr>
        <w:t>3. "</w:t>
      </w:r>
      <w:proofErr w:type="gramStart"/>
      <w:r w:rsidRPr="004B73DF">
        <w:rPr>
          <w:lang w:val="en-US"/>
        </w:rPr>
        <w:t>Many</w:t>
      </w:r>
      <w:proofErr w:type="gramEnd"/>
      <w:r w:rsidRPr="004B73DF">
        <w:rPr>
          <w:lang w:val="en-US"/>
        </w:rPr>
        <w:t xml:space="preserve"> coordination between several bodies"</w:t>
      </w:r>
    </w:p>
    <w:p w14:paraId="6C3110C5" w14:textId="77777777" w:rsidR="00EC73CF" w:rsidRPr="004B73DF" w:rsidRDefault="00EC73CF" w:rsidP="00EC73CF">
      <w:pPr>
        <w:spacing w:after="40"/>
        <w:ind w:left="227" w:hanging="227"/>
        <w:rPr>
          <w:lang w:val="en-US"/>
        </w:rPr>
      </w:pPr>
      <w:r w:rsidRPr="004B73DF">
        <w:rPr>
          <w:lang w:val="en-US"/>
        </w:rPr>
        <w:t>4. "unnecessary costs due to repetition or error"</w:t>
      </w:r>
    </w:p>
    <w:p w14:paraId="315D4DE7" w14:textId="77777777" w:rsidR="00EC73CF" w:rsidRPr="004B73DF" w:rsidRDefault="00EC73CF" w:rsidP="00EC73CF">
      <w:pPr>
        <w:rPr>
          <w:lang w:val="en-US"/>
        </w:rPr>
      </w:pPr>
      <w:r w:rsidRPr="004B73DF">
        <w:rPr>
          <w:i/>
          <w:lang w:val="en-US"/>
        </w:rPr>
        <w:t>[Please enter]</w:t>
      </w:r>
    </w:p>
    <w:p w14:paraId="638265F7" w14:textId="77777777" w:rsidR="00EC73CF" w:rsidRPr="004B73DF" w:rsidRDefault="00EC73CF" w:rsidP="00EC73CF">
      <w:pPr>
        <w:pStyle w:val="berschrift2"/>
      </w:pPr>
      <w:r w:rsidRPr="008D4B2D">
        <w:lastRenderedPageBreak/>
        <w:t>5.4 What improvement or new opportunity arises</w:t>
      </w:r>
    </w:p>
    <w:p w14:paraId="1C8EA6C6"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What can the target group do afterwards that </w:t>
      </w:r>
      <w:proofErr w:type="gramStart"/>
      <w:r w:rsidRPr="004B73DF">
        <w:rPr>
          <w:lang w:val="en-US"/>
        </w:rPr>
        <w:t>was</w:t>
      </w:r>
      <w:proofErr w:type="gramEnd"/>
      <w:r w:rsidRPr="004B73DF">
        <w:rPr>
          <w:lang w:val="en-US"/>
        </w:rPr>
        <w:t xml:space="preserve"> difficult, slow or not possible at all?</w:t>
      </w:r>
    </w:p>
    <w:p w14:paraId="27A0BEF1" w14:textId="77777777" w:rsidR="00EC73CF" w:rsidRPr="004B73DF" w:rsidRDefault="00EC73CF" w:rsidP="00EC73CF">
      <w:pPr>
        <w:rPr>
          <w:lang w:val="en-US"/>
        </w:rPr>
      </w:pPr>
      <w:r w:rsidRPr="004B73DF">
        <w:rPr>
          <w:i/>
          <w:lang w:val="en-US"/>
        </w:rPr>
        <w:t>[Please enter]</w:t>
      </w:r>
    </w:p>
    <w:p w14:paraId="5CC9E230" w14:textId="77777777" w:rsidR="00EC73CF" w:rsidRPr="004B73DF" w:rsidRDefault="00EC73CF" w:rsidP="00EC73CF">
      <w:pPr>
        <w:pStyle w:val="berschrift2"/>
      </w:pPr>
      <w:r w:rsidRPr="008D4B2D">
        <w:t xml:space="preserve">5.5 Why Should This Benefit Be Strong Enough </w:t>
      </w:r>
      <w:proofErr w:type="gramStart"/>
      <w:r w:rsidRPr="008D4B2D">
        <w:t>For</w:t>
      </w:r>
      <w:proofErr w:type="gramEnd"/>
      <w:r w:rsidRPr="008D4B2D">
        <w:t xml:space="preserve"> Someone </w:t>
      </w:r>
      <w:proofErr w:type="gramStart"/>
      <w:r w:rsidRPr="008D4B2D">
        <w:t>To</w:t>
      </w:r>
      <w:proofErr w:type="gramEnd"/>
      <w:r w:rsidRPr="008D4B2D">
        <w:t xml:space="preserve"> Act</w:t>
      </w:r>
    </w:p>
    <w:p w14:paraId="47F745F2"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Why should someone invest time, money, attention </w:t>
      </w:r>
      <w:proofErr w:type="gramStart"/>
      <w:r w:rsidRPr="004B73DF">
        <w:rPr>
          <w:lang w:val="en-US"/>
        </w:rPr>
        <w:t>or conversion</w:t>
      </w:r>
      <w:proofErr w:type="gramEnd"/>
      <w:r w:rsidRPr="004B73DF">
        <w:rPr>
          <w:lang w:val="en-US"/>
        </w:rPr>
        <w:t xml:space="preserve"> effort?</w:t>
      </w:r>
    </w:p>
    <w:p w14:paraId="74432E13" w14:textId="77777777" w:rsidR="00EC73CF" w:rsidRPr="004B73DF" w:rsidRDefault="00EC73CF" w:rsidP="00EC73CF">
      <w:pPr>
        <w:rPr>
          <w:lang w:val="en-US"/>
        </w:rPr>
      </w:pPr>
      <w:r w:rsidRPr="004B73DF">
        <w:rPr>
          <w:b/>
          <w:lang w:val="en-US"/>
        </w:rPr>
        <w:t>Less helpful</w:t>
      </w:r>
    </w:p>
    <w:p w14:paraId="504B94F3" w14:textId="77777777" w:rsidR="00EC73CF" w:rsidRPr="004B73DF" w:rsidRDefault="00EC73CF" w:rsidP="00EC73CF">
      <w:pPr>
        <w:spacing w:after="40"/>
        <w:ind w:left="227" w:hanging="227"/>
        <w:rPr>
          <w:lang w:val="en-US"/>
        </w:rPr>
      </w:pPr>
      <w:r w:rsidRPr="004B73DF">
        <w:rPr>
          <w:lang w:val="en-US"/>
        </w:rPr>
        <w:t>1. "Great need"</w:t>
      </w:r>
    </w:p>
    <w:p w14:paraId="7E9E0677" w14:textId="77777777" w:rsidR="00EC73CF" w:rsidRPr="004B73DF" w:rsidRDefault="00EC73CF" w:rsidP="00EC73CF">
      <w:pPr>
        <w:spacing w:after="40"/>
        <w:ind w:left="227" w:hanging="227"/>
        <w:rPr>
          <w:lang w:val="en-US"/>
        </w:rPr>
      </w:pPr>
      <w:r w:rsidRPr="004B73DF">
        <w:rPr>
          <w:lang w:val="en-US"/>
        </w:rPr>
        <w:t>2. "Exciting for many"</w:t>
      </w:r>
    </w:p>
    <w:p w14:paraId="0F6AFB6B" w14:textId="77777777" w:rsidR="00EC73CF" w:rsidRPr="004B73DF" w:rsidRDefault="00EC73CF" w:rsidP="00EC73CF">
      <w:pPr>
        <w:spacing w:after="40"/>
        <w:ind w:left="227" w:hanging="227"/>
        <w:rPr>
          <w:lang w:val="en-US"/>
        </w:rPr>
      </w:pPr>
      <w:r w:rsidRPr="004B73DF">
        <w:rPr>
          <w:lang w:val="en-US"/>
        </w:rPr>
        <w:t>3. "Clear benefit"</w:t>
      </w:r>
    </w:p>
    <w:p w14:paraId="163BF8D6" w14:textId="77777777" w:rsidR="00EC73CF" w:rsidRPr="004B73DF" w:rsidRDefault="00EC73CF" w:rsidP="00EC73CF">
      <w:pPr>
        <w:rPr>
          <w:lang w:val="en-US"/>
        </w:rPr>
      </w:pPr>
      <w:r w:rsidRPr="004B73DF">
        <w:rPr>
          <w:i/>
          <w:lang w:val="en-US"/>
        </w:rPr>
        <w:t>[Please enter]</w:t>
      </w:r>
    </w:p>
    <w:p w14:paraId="15C5EFBA" w14:textId="77777777" w:rsidR="00EC73CF" w:rsidRPr="004B73DF" w:rsidRDefault="00EC73CF" w:rsidP="00EC73CF">
      <w:pPr>
        <w:rPr>
          <w:lang w:val="en-US"/>
        </w:rPr>
      </w:pPr>
      <w:r w:rsidRPr="004B73DF">
        <w:rPr>
          <w:b/>
          <w:lang w:val="en-US"/>
        </w:rPr>
        <w:t xml:space="preserve">Please answer as specifically as possible: </w:t>
      </w:r>
    </w:p>
    <w:p w14:paraId="658A7F12" w14:textId="77777777" w:rsidR="00EC73CF" w:rsidRPr="004B73DF" w:rsidRDefault="00EC73CF" w:rsidP="00EC73CF">
      <w:pPr>
        <w:spacing w:after="40"/>
        <w:ind w:left="227" w:hanging="227"/>
        <w:rPr>
          <w:lang w:val="en-US"/>
        </w:rPr>
      </w:pPr>
      <w:r w:rsidRPr="004B73DF">
        <w:rPr>
          <w:lang w:val="en-US"/>
        </w:rPr>
        <w:t>1. what disadvantage is noticeable today</w:t>
      </w:r>
    </w:p>
    <w:p w14:paraId="0D39C0D7" w14:textId="77777777" w:rsidR="00EC73CF" w:rsidRPr="004B73DF" w:rsidRDefault="00EC73CF" w:rsidP="00EC73CF">
      <w:pPr>
        <w:spacing w:after="40"/>
        <w:ind w:left="227" w:hanging="227"/>
        <w:rPr>
          <w:lang w:val="en-US"/>
        </w:rPr>
      </w:pPr>
      <w:r w:rsidRPr="004B73DF">
        <w:rPr>
          <w:lang w:val="en-US"/>
        </w:rPr>
        <w:t>2. Why it's not just nice to have</w:t>
      </w:r>
    </w:p>
    <w:p w14:paraId="7BA7AFC6" w14:textId="77777777" w:rsidR="00EC73CF" w:rsidRPr="004B73DF" w:rsidRDefault="00EC73CF" w:rsidP="00EC73CF">
      <w:pPr>
        <w:spacing w:after="40"/>
        <w:ind w:left="227" w:hanging="227"/>
        <w:rPr>
          <w:lang w:val="en-US"/>
        </w:rPr>
      </w:pPr>
      <w:r w:rsidRPr="004B73DF">
        <w:rPr>
          <w:lang w:val="en-US"/>
        </w:rPr>
        <w:t xml:space="preserve">3. Why </w:t>
      </w:r>
      <w:proofErr w:type="gramStart"/>
      <w:r w:rsidRPr="004B73DF">
        <w:rPr>
          <w:lang w:val="en-US"/>
        </w:rPr>
        <w:t>someone would</w:t>
      </w:r>
      <w:proofErr w:type="gramEnd"/>
      <w:r w:rsidRPr="004B73DF">
        <w:rPr>
          <w:lang w:val="en-US"/>
        </w:rPr>
        <w:t xml:space="preserve"> change something because of it</w:t>
      </w:r>
    </w:p>
    <w:p w14:paraId="6B0F3D8E" w14:textId="77777777" w:rsidR="00EC73CF" w:rsidRPr="004B73DF" w:rsidRDefault="00EC73CF" w:rsidP="00EC73CF">
      <w:pPr>
        <w:pStyle w:val="berschrift2"/>
      </w:pPr>
      <w:r w:rsidRPr="008D4B2D">
        <w:t>5.6 How well is this benefit supported today</w:t>
      </w:r>
    </w:p>
    <w:p w14:paraId="42B96FE4" w14:textId="77777777" w:rsidR="00EC73CF" w:rsidRPr="004B73DF" w:rsidRDefault="00EC73CF" w:rsidP="00EC73CF">
      <w:pPr>
        <w:rPr>
          <w:lang w:val="en-US"/>
        </w:rPr>
      </w:pPr>
      <w:r w:rsidRPr="004B73DF">
        <w:rPr>
          <w:b/>
          <w:lang w:val="en-US"/>
        </w:rPr>
        <w:t xml:space="preserve">Auxiliary question: </w:t>
      </w:r>
      <w:r w:rsidRPr="004B73DF">
        <w:rPr>
          <w:lang w:val="en-US"/>
        </w:rPr>
        <w:t>What is this assessment based on? For example, conversations, observations, feedback, tests or pilot data.</w:t>
      </w:r>
    </w:p>
    <w:p w14:paraId="5F0648AE" w14:textId="77777777" w:rsidR="00EC73CF" w:rsidRPr="004B73DF" w:rsidRDefault="00EC73CF" w:rsidP="00EC73CF">
      <w:pPr>
        <w:rPr>
          <w:lang w:val="en-US"/>
        </w:rPr>
      </w:pPr>
      <w:r w:rsidRPr="004B73DF">
        <w:rPr>
          <w:b/>
          <w:lang w:val="en-US"/>
        </w:rPr>
        <w:t>Examples</w:t>
      </w:r>
    </w:p>
    <w:p w14:paraId="0F1F26A9" w14:textId="77777777" w:rsidR="00EC73CF" w:rsidRPr="004B73DF" w:rsidRDefault="00EC73CF" w:rsidP="00EC73CF">
      <w:pPr>
        <w:spacing w:after="40"/>
        <w:ind w:left="227" w:hanging="227"/>
        <w:rPr>
          <w:lang w:val="en-US"/>
        </w:rPr>
      </w:pPr>
      <w:r w:rsidRPr="004B73DF">
        <w:rPr>
          <w:lang w:val="en-US"/>
        </w:rPr>
        <w:t>1. First real clues</w:t>
      </w:r>
    </w:p>
    <w:p w14:paraId="391AE701" w14:textId="77777777" w:rsidR="00EC73CF" w:rsidRPr="004B73DF" w:rsidRDefault="00EC73CF" w:rsidP="00EC73CF">
      <w:pPr>
        <w:spacing w:after="40"/>
        <w:ind w:left="227" w:hanging="227"/>
        <w:rPr>
          <w:lang w:val="en-US"/>
        </w:rPr>
      </w:pPr>
      <w:r w:rsidRPr="004B73DF">
        <w:rPr>
          <w:lang w:val="en-US"/>
        </w:rPr>
        <w:t>2. Supported in part</w:t>
      </w:r>
    </w:p>
    <w:p w14:paraId="581CE163" w14:textId="77777777" w:rsidR="00EC73CF" w:rsidRPr="004B73DF" w:rsidRDefault="00EC73CF" w:rsidP="00EC73CF">
      <w:pPr>
        <w:spacing w:after="40"/>
        <w:ind w:left="227" w:hanging="227"/>
        <w:rPr>
          <w:lang w:val="en-US"/>
        </w:rPr>
      </w:pPr>
      <w:r w:rsidRPr="004B73DF">
        <w:rPr>
          <w:lang w:val="en-US"/>
        </w:rPr>
        <w:t>3. Clearly supported</w:t>
      </w:r>
    </w:p>
    <w:p w14:paraId="66FF6C81" w14:textId="77777777" w:rsidR="00EC73CF" w:rsidRPr="004B73DF" w:rsidRDefault="00EC73CF" w:rsidP="00EC73CF">
      <w:pPr>
        <w:spacing w:after="40"/>
        <w:ind w:left="227" w:hanging="227"/>
        <w:rPr>
          <w:lang w:val="en-US"/>
        </w:rPr>
      </w:pPr>
      <w:r w:rsidRPr="004B73DF">
        <w:rPr>
          <w:lang w:val="en-US"/>
        </w:rPr>
        <w:t>4. Still open or accepted</w:t>
      </w:r>
    </w:p>
    <w:p w14:paraId="6FF26D06"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424D690E" w14:textId="77777777" w:rsidR="00EC73CF" w:rsidRDefault="00EC73CF" w:rsidP="00EC73CF">
      <w:pPr>
        <w:pStyle w:val="berschrift1"/>
      </w:pPr>
      <w:r>
        <w:t>6. Market, environment and framework conditions</w:t>
      </w:r>
    </w:p>
    <w:p w14:paraId="2EC40AE4" w14:textId="77777777" w:rsidR="00EC73CF" w:rsidRPr="004B73DF" w:rsidRDefault="00EC73CF" w:rsidP="00EC73CF">
      <w:pPr>
        <w:pStyle w:val="berschrift2"/>
      </w:pPr>
      <w:r w:rsidRPr="008D4B2D">
        <w:t>6.1 In which market, sector or application context does the idea lie</w:t>
      </w:r>
    </w:p>
    <w:p w14:paraId="31E28746" w14:textId="77777777" w:rsidR="00EC73CF" w:rsidRPr="004B73DF" w:rsidRDefault="00EC73CF" w:rsidP="00EC73CF">
      <w:pPr>
        <w:rPr>
          <w:lang w:val="en-US"/>
        </w:rPr>
      </w:pPr>
      <w:r w:rsidRPr="004B73DF">
        <w:rPr>
          <w:b/>
          <w:lang w:val="en-US"/>
        </w:rPr>
        <w:t xml:space="preserve">Auxiliary question: </w:t>
      </w:r>
      <w:r w:rsidRPr="004B73DF">
        <w:rPr>
          <w:lang w:val="en-US"/>
        </w:rPr>
        <w:t xml:space="preserve">In which area should the solution </w:t>
      </w:r>
      <w:proofErr w:type="gramStart"/>
      <w:r w:rsidRPr="004B73DF">
        <w:rPr>
          <w:lang w:val="en-US"/>
        </w:rPr>
        <w:t>actually be</w:t>
      </w:r>
      <w:proofErr w:type="gramEnd"/>
      <w:r w:rsidRPr="004B73DF">
        <w:rPr>
          <w:lang w:val="en-US"/>
        </w:rPr>
        <w:t xml:space="preserve"> used?</w:t>
      </w:r>
    </w:p>
    <w:p w14:paraId="5A6C55FB" w14:textId="77777777" w:rsidR="00EC73CF" w:rsidRPr="004B73DF" w:rsidRDefault="00EC73CF" w:rsidP="00EC73CF">
      <w:pPr>
        <w:rPr>
          <w:lang w:val="en-US"/>
        </w:rPr>
      </w:pPr>
      <w:r w:rsidRPr="004B73DF">
        <w:rPr>
          <w:b/>
          <w:lang w:val="en-US"/>
        </w:rPr>
        <w:t>Examples</w:t>
      </w:r>
    </w:p>
    <w:p w14:paraId="092B57F4" w14:textId="77777777" w:rsidR="00EC73CF" w:rsidRPr="004B73DF" w:rsidRDefault="00EC73CF" w:rsidP="00EC73CF">
      <w:pPr>
        <w:spacing w:after="40"/>
        <w:ind w:left="227" w:hanging="227"/>
        <w:rPr>
          <w:lang w:val="en-US"/>
        </w:rPr>
      </w:pPr>
      <w:r w:rsidRPr="004B73DF">
        <w:rPr>
          <w:lang w:val="en-US"/>
        </w:rPr>
        <w:t>1. "Inpatient care in Switzerland"</w:t>
      </w:r>
    </w:p>
    <w:p w14:paraId="5ED9CFFB" w14:textId="77777777" w:rsidR="00EC73CF" w:rsidRPr="004B73DF" w:rsidRDefault="00EC73CF" w:rsidP="00EC73CF">
      <w:pPr>
        <w:spacing w:after="40"/>
        <w:ind w:left="227" w:hanging="227"/>
        <w:rPr>
          <w:lang w:val="en-US"/>
        </w:rPr>
      </w:pPr>
      <w:r w:rsidRPr="004B73DF">
        <w:rPr>
          <w:lang w:val="en-US"/>
        </w:rPr>
        <w:lastRenderedPageBreak/>
        <w:t>2. "Quality Control in Smaller Food Establishments"</w:t>
      </w:r>
    </w:p>
    <w:p w14:paraId="650CADB1" w14:textId="77777777" w:rsidR="00EC73CF" w:rsidRPr="004B73DF" w:rsidRDefault="00EC73CF" w:rsidP="00EC73CF">
      <w:pPr>
        <w:spacing w:after="40"/>
        <w:ind w:left="227" w:hanging="227"/>
        <w:rPr>
          <w:lang w:val="en-US"/>
        </w:rPr>
      </w:pPr>
      <w:r w:rsidRPr="004B73DF">
        <w:rPr>
          <w:lang w:val="en-US"/>
        </w:rPr>
        <w:t>3. "HR Processes in Medium-Sized Companies"</w:t>
      </w:r>
    </w:p>
    <w:p w14:paraId="32705384" w14:textId="77777777" w:rsidR="00EC73CF" w:rsidRPr="004B73DF" w:rsidRDefault="00EC73CF" w:rsidP="00EC73CF">
      <w:pPr>
        <w:spacing w:after="40"/>
        <w:ind w:left="227" w:hanging="227"/>
        <w:rPr>
          <w:lang w:val="en-US"/>
        </w:rPr>
      </w:pPr>
      <w:r w:rsidRPr="004B73DF">
        <w:rPr>
          <w:lang w:val="en-US"/>
        </w:rPr>
        <w:t xml:space="preserve">4. "Public administration in the area of </w:t>
      </w:r>
      <w:proofErr w:type="spellStart"/>
      <w:r w:rsidRPr="004B73DF">
        <w:rPr>
          <w:lang w:val="en-US"/>
        </w:rPr>
        <w:t>authorisations</w:t>
      </w:r>
      <w:proofErr w:type="spellEnd"/>
      <w:r w:rsidRPr="004B73DF">
        <w:rPr>
          <w:lang w:val="en-US"/>
        </w:rPr>
        <w:t>"</w:t>
      </w:r>
    </w:p>
    <w:p w14:paraId="1A40BE3B" w14:textId="77777777" w:rsidR="00EC73CF" w:rsidRPr="004B73DF" w:rsidRDefault="00EC73CF" w:rsidP="00EC73CF">
      <w:pPr>
        <w:rPr>
          <w:lang w:val="en-US"/>
        </w:rPr>
      </w:pPr>
      <w:r w:rsidRPr="004B73DF">
        <w:rPr>
          <w:b/>
          <w:lang w:val="en-US"/>
        </w:rPr>
        <w:t>Less helpful</w:t>
      </w:r>
    </w:p>
    <w:p w14:paraId="40CE97A7" w14:textId="77777777" w:rsidR="00EC73CF" w:rsidRPr="004B73DF" w:rsidRDefault="00EC73CF" w:rsidP="00EC73CF">
      <w:pPr>
        <w:spacing w:after="40"/>
        <w:ind w:left="227" w:hanging="227"/>
        <w:rPr>
          <w:lang w:val="en-US"/>
        </w:rPr>
      </w:pPr>
      <w:r w:rsidRPr="004B73DF">
        <w:rPr>
          <w:lang w:val="en-US"/>
        </w:rPr>
        <w:t>1. "Health market"</w:t>
      </w:r>
    </w:p>
    <w:p w14:paraId="509CC0AD" w14:textId="77777777" w:rsidR="00EC73CF" w:rsidRPr="004B73DF" w:rsidRDefault="00EC73CF" w:rsidP="00EC73CF">
      <w:pPr>
        <w:spacing w:after="40"/>
        <w:ind w:left="227" w:hanging="227"/>
        <w:rPr>
          <w:lang w:val="en-US"/>
        </w:rPr>
      </w:pPr>
      <w:r w:rsidRPr="004B73DF">
        <w:rPr>
          <w:lang w:val="en-US"/>
        </w:rPr>
        <w:t>2. "Industry in general"</w:t>
      </w:r>
    </w:p>
    <w:p w14:paraId="289892FA" w14:textId="77777777" w:rsidR="00EC73CF" w:rsidRPr="004B73DF" w:rsidRDefault="00EC73CF" w:rsidP="00EC73CF">
      <w:pPr>
        <w:spacing w:after="40"/>
        <w:ind w:left="227" w:hanging="227"/>
        <w:rPr>
          <w:lang w:val="en-US"/>
        </w:rPr>
      </w:pPr>
      <w:r w:rsidRPr="004B73DF">
        <w:rPr>
          <w:lang w:val="en-US"/>
        </w:rPr>
        <w:t>3. "B2B"</w:t>
      </w:r>
    </w:p>
    <w:p w14:paraId="004B4A67" w14:textId="77777777" w:rsidR="00EC73CF" w:rsidRPr="004B73DF" w:rsidRDefault="00EC73CF" w:rsidP="00EC73CF">
      <w:pPr>
        <w:spacing w:after="40"/>
        <w:ind w:left="227" w:hanging="227"/>
        <w:rPr>
          <w:lang w:val="en-US"/>
        </w:rPr>
      </w:pPr>
      <w:r w:rsidRPr="004B73DF">
        <w:rPr>
          <w:lang w:val="en-US"/>
        </w:rPr>
        <w:t>4. "for all companies"</w:t>
      </w:r>
    </w:p>
    <w:p w14:paraId="63721321" w14:textId="77777777" w:rsidR="00EC73CF" w:rsidRPr="004B73DF" w:rsidRDefault="00EC73CF" w:rsidP="00EC73CF">
      <w:pPr>
        <w:rPr>
          <w:lang w:val="en-US"/>
        </w:rPr>
      </w:pPr>
      <w:r w:rsidRPr="004B73DF">
        <w:rPr>
          <w:i/>
          <w:lang w:val="en-US"/>
        </w:rPr>
        <w:t>[Please enter]</w:t>
      </w:r>
    </w:p>
    <w:p w14:paraId="2A54BE4B" w14:textId="77777777" w:rsidR="00EC73CF" w:rsidRPr="004B73DF" w:rsidRDefault="00EC73CF" w:rsidP="00EC73CF">
      <w:pPr>
        <w:pStyle w:val="berschrift2"/>
      </w:pPr>
      <w:r w:rsidRPr="008D4B2D">
        <w:t>6.2 What major developments or framework conditions speak in favor of this?</w:t>
      </w:r>
    </w:p>
    <w:p w14:paraId="10151B4A" w14:textId="77777777" w:rsidR="00EC73CF" w:rsidRPr="004B73DF" w:rsidRDefault="00EC73CF" w:rsidP="00EC73CF">
      <w:pPr>
        <w:rPr>
          <w:lang w:val="en-US"/>
        </w:rPr>
      </w:pPr>
      <w:r w:rsidRPr="004B73DF">
        <w:rPr>
          <w:b/>
          <w:lang w:val="en-US"/>
        </w:rPr>
        <w:t xml:space="preserve">Auxiliary question: </w:t>
      </w:r>
      <w:r w:rsidRPr="004B73DF">
        <w:rPr>
          <w:lang w:val="en-US"/>
        </w:rPr>
        <w:t>What developments make the problem particularly relevant today?</w:t>
      </w:r>
    </w:p>
    <w:p w14:paraId="14C4A9C5" w14:textId="77777777" w:rsidR="00EC73CF" w:rsidRPr="004B73DF" w:rsidRDefault="00EC73CF" w:rsidP="00EC73CF">
      <w:pPr>
        <w:rPr>
          <w:lang w:val="en-US"/>
        </w:rPr>
      </w:pPr>
      <w:r w:rsidRPr="004B73DF">
        <w:rPr>
          <w:i/>
          <w:lang w:val="en-US"/>
        </w:rPr>
        <w:t>[Please enter]</w:t>
      </w:r>
    </w:p>
    <w:p w14:paraId="57B1B3C5" w14:textId="77777777" w:rsidR="00EC73CF" w:rsidRPr="004B73DF" w:rsidRDefault="00EC73CF" w:rsidP="00EC73CF">
      <w:pPr>
        <w:pStyle w:val="berschrift2"/>
      </w:pPr>
      <w:r w:rsidRPr="008D4B2D">
        <w:t>6.3 What framework conditions complicate the idea</w:t>
      </w:r>
    </w:p>
    <w:p w14:paraId="574A782A" w14:textId="77777777" w:rsidR="00EC73CF" w:rsidRPr="004B73DF" w:rsidRDefault="00EC73CF" w:rsidP="00EC73CF">
      <w:pPr>
        <w:rPr>
          <w:lang w:val="en-US"/>
        </w:rPr>
      </w:pPr>
      <w:r w:rsidRPr="004B73DF">
        <w:rPr>
          <w:b/>
          <w:lang w:val="en-US"/>
        </w:rPr>
        <w:t xml:space="preserve">Auxiliary question: </w:t>
      </w:r>
      <w:r w:rsidRPr="004B73DF">
        <w:rPr>
          <w:lang w:val="en-US"/>
        </w:rPr>
        <w:t>What makes launching, testing or selling difficult?</w:t>
      </w:r>
    </w:p>
    <w:p w14:paraId="5EF0B6CD" w14:textId="77777777" w:rsidR="00EC73CF" w:rsidRPr="004B73DF" w:rsidRDefault="00EC73CF" w:rsidP="00EC73CF">
      <w:pPr>
        <w:rPr>
          <w:lang w:val="en-US"/>
        </w:rPr>
      </w:pPr>
      <w:r w:rsidRPr="004B73DF">
        <w:rPr>
          <w:i/>
          <w:lang w:val="en-US"/>
        </w:rPr>
        <w:t>[Please enter]</w:t>
      </w:r>
    </w:p>
    <w:p w14:paraId="53A1C49E" w14:textId="77777777" w:rsidR="00EC73CF" w:rsidRPr="004B73DF" w:rsidRDefault="00EC73CF" w:rsidP="00EC73CF">
      <w:pPr>
        <w:pStyle w:val="berschrift2"/>
      </w:pPr>
      <w:r w:rsidRPr="008D4B2D">
        <w:t>6.4 Are there any regulatory, technical, infrastructural or organizational requirements</w:t>
      </w:r>
    </w:p>
    <w:p w14:paraId="0000BBB1" w14:textId="77777777" w:rsidR="00EC73CF" w:rsidRPr="004B73DF" w:rsidRDefault="00EC73CF" w:rsidP="00EC73CF">
      <w:pPr>
        <w:rPr>
          <w:lang w:val="en-US"/>
        </w:rPr>
      </w:pPr>
      <w:r w:rsidRPr="004B73DF">
        <w:rPr>
          <w:b/>
          <w:lang w:val="en-US"/>
        </w:rPr>
        <w:t xml:space="preserve">Auxiliary question: </w:t>
      </w:r>
      <w:r w:rsidRPr="004B73DF">
        <w:rPr>
          <w:lang w:val="en-US"/>
        </w:rPr>
        <w:t>If so, please be as specific as possible.</w:t>
      </w:r>
    </w:p>
    <w:p w14:paraId="372D240F" w14:textId="77777777" w:rsidR="00EC73CF" w:rsidRDefault="00EC73CF" w:rsidP="00EC73CF">
      <w:proofErr w:type="spellStart"/>
      <w:r>
        <w:rPr>
          <w:b/>
        </w:rPr>
        <w:t>Examples</w:t>
      </w:r>
      <w:proofErr w:type="spellEnd"/>
    </w:p>
    <w:p w14:paraId="59CD141D" w14:textId="77777777" w:rsidR="00EC73CF" w:rsidRDefault="00EC73CF" w:rsidP="00EC73CF">
      <w:pPr>
        <w:spacing w:after="40"/>
        <w:ind w:left="227" w:hanging="227"/>
      </w:pPr>
      <w:r>
        <w:t>1. "Privacy Requirements"</w:t>
      </w:r>
    </w:p>
    <w:p w14:paraId="2B897ACC" w14:textId="77777777" w:rsidR="00EC73CF" w:rsidRPr="004B73DF" w:rsidRDefault="00EC73CF" w:rsidP="00EC73CF">
      <w:pPr>
        <w:spacing w:after="40"/>
        <w:ind w:left="227" w:hanging="227"/>
        <w:rPr>
          <w:lang w:val="en-US"/>
        </w:rPr>
      </w:pPr>
      <w:r w:rsidRPr="004B73DF">
        <w:rPr>
          <w:lang w:val="en-US"/>
        </w:rPr>
        <w:t>2. "Access to existing IT systems"</w:t>
      </w:r>
    </w:p>
    <w:p w14:paraId="5438AAEA" w14:textId="77777777" w:rsidR="00EC73CF" w:rsidRPr="004B73DF" w:rsidRDefault="00EC73CF" w:rsidP="00EC73CF">
      <w:pPr>
        <w:spacing w:after="40"/>
        <w:ind w:left="227" w:hanging="227"/>
        <w:rPr>
          <w:lang w:val="en-US"/>
        </w:rPr>
      </w:pPr>
      <w:r w:rsidRPr="004B73DF">
        <w:rPr>
          <w:lang w:val="en-US"/>
        </w:rPr>
        <w:t>3. "Approval by subject managers"</w:t>
      </w:r>
    </w:p>
    <w:p w14:paraId="1D01C5CD" w14:textId="77777777" w:rsidR="00EC73CF" w:rsidRPr="004B73DF" w:rsidRDefault="00EC73CF" w:rsidP="00EC73CF">
      <w:pPr>
        <w:spacing w:after="40"/>
        <w:ind w:left="227" w:hanging="227"/>
        <w:rPr>
          <w:lang w:val="en-US"/>
        </w:rPr>
      </w:pPr>
      <w:r w:rsidRPr="004B73DF">
        <w:rPr>
          <w:lang w:val="en-US"/>
        </w:rPr>
        <w:t>4. "Laboratory or production environment must be available"</w:t>
      </w:r>
    </w:p>
    <w:p w14:paraId="680E0770" w14:textId="77777777" w:rsidR="00EC73CF" w:rsidRPr="004B73DF" w:rsidRDefault="00EC73CF" w:rsidP="00EC73CF">
      <w:pPr>
        <w:rPr>
          <w:lang w:val="en-US"/>
        </w:rPr>
      </w:pPr>
      <w:r w:rsidRPr="004B73DF">
        <w:rPr>
          <w:i/>
          <w:lang w:val="en-US"/>
        </w:rPr>
        <w:t>[Please enter]</w:t>
      </w:r>
    </w:p>
    <w:p w14:paraId="7D4035D7" w14:textId="77777777" w:rsidR="00EC73CF" w:rsidRPr="004B73DF" w:rsidRDefault="00EC73CF" w:rsidP="00EC73CF">
      <w:pPr>
        <w:pStyle w:val="berschrift2"/>
      </w:pPr>
      <w:r w:rsidRPr="008D4B2D">
        <w:t>6.5 Why Could the Timing Be Favorable</w:t>
      </w:r>
    </w:p>
    <w:p w14:paraId="235E775D" w14:textId="77777777" w:rsidR="00EC73CF" w:rsidRPr="004B73DF" w:rsidRDefault="00EC73CF" w:rsidP="00EC73CF">
      <w:pPr>
        <w:rPr>
          <w:lang w:val="en-US"/>
        </w:rPr>
      </w:pPr>
      <w:r w:rsidRPr="004B73DF">
        <w:rPr>
          <w:b/>
          <w:lang w:val="en-US"/>
        </w:rPr>
        <w:t xml:space="preserve">Auxiliary question: </w:t>
      </w:r>
      <w:r w:rsidRPr="004B73DF">
        <w:rPr>
          <w:lang w:val="en-US"/>
        </w:rPr>
        <w:t>Why might the idea be more relevant now than it used to be?</w:t>
      </w:r>
    </w:p>
    <w:p w14:paraId="7A15E0CE" w14:textId="77777777" w:rsidR="00EC73CF" w:rsidRPr="004B73DF" w:rsidRDefault="00EC73CF" w:rsidP="00EC73CF">
      <w:pPr>
        <w:rPr>
          <w:lang w:val="en-US"/>
        </w:rPr>
      </w:pPr>
      <w:r w:rsidRPr="004B73DF">
        <w:rPr>
          <w:i/>
          <w:lang w:val="en-US"/>
        </w:rPr>
        <w:t>[Please enter]</w:t>
      </w:r>
    </w:p>
    <w:p w14:paraId="345E3D9E" w14:textId="77777777" w:rsidR="00EC73CF" w:rsidRPr="004B73DF" w:rsidRDefault="00EC73CF" w:rsidP="00EC73CF">
      <w:pPr>
        <w:pStyle w:val="berschrift2"/>
      </w:pPr>
      <w:r w:rsidRPr="008D4B2D">
        <w:lastRenderedPageBreak/>
        <w:t>6.6 Why Timing Might Be Difficult</w:t>
      </w:r>
    </w:p>
    <w:p w14:paraId="1E6E96C4"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Why might the market, the industry or the target group not be ready </w:t>
      </w:r>
      <w:proofErr w:type="gramStart"/>
      <w:r w:rsidRPr="004B73DF">
        <w:rPr>
          <w:lang w:val="en-US"/>
        </w:rPr>
        <w:t>at the moment</w:t>
      </w:r>
      <w:proofErr w:type="gramEnd"/>
      <w:r w:rsidRPr="004B73DF">
        <w:rPr>
          <w:lang w:val="en-US"/>
        </w:rPr>
        <w:t>?</w:t>
      </w:r>
    </w:p>
    <w:p w14:paraId="139A91CE"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121CB20B" w14:textId="77777777" w:rsidTr="002131FC">
        <w:trPr>
          <w:jc w:val="center"/>
        </w:trPr>
        <w:tc>
          <w:tcPr>
            <w:tcW w:w="9524" w:type="dxa"/>
            <w:shd w:val="clear" w:color="auto" w:fill="F7F7F7"/>
            <w:tcMar>
              <w:top w:w="90" w:type="dxa"/>
              <w:left w:w="120" w:type="dxa"/>
              <w:bottom w:w="90" w:type="dxa"/>
              <w:right w:w="120" w:type="dxa"/>
            </w:tcMar>
            <w:vAlign w:val="center"/>
          </w:tcPr>
          <w:p w14:paraId="2BD852F2" w14:textId="77777777" w:rsidR="00EC73CF" w:rsidRDefault="00EC73CF" w:rsidP="002131FC">
            <w:r>
              <w:rPr>
                <w:b/>
                <w:color w:val="404040"/>
              </w:rPr>
              <w:t>Important note</w:t>
            </w:r>
          </w:p>
          <w:p w14:paraId="24F2CFDA" w14:textId="77777777" w:rsidR="00EC73CF" w:rsidRPr="004B73DF" w:rsidRDefault="00EC73CF" w:rsidP="002131FC">
            <w:pPr>
              <w:spacing w:after="40"/>
              <w:rPr>
                <w:lang w:val="en-US"/>
              </w:rPr>
            </w:pPr>
            <w:r w:rsidRPr="004B73DF">
              <w:rPr>
                <w:lang w:val="en-US"/>
              </w:rPr>
              <w:t>Please do not make large market or trend claims without foundation. If something is more conjecture than a reliable statement, mark it openly.</w:t>
            </w:r>
          </w:p>
        </w:tc>
      </w:tr>
    </w:tbl>
    <w:p w14:paraId="71E70D49" w14:textId="77777777" w:rsidR="00EC73CF" w:rsidRPr="004B73DF" w:rsidRDefault="00EC73CF" w:rsidP="00EC73CF">
      <w:pPr>
        <w:rPr>
          <w:lang w:val="en-US"/>
        </w:rPr>
      </w:pPr>
    </w:p>
    <w:p w14:paraId="47F599B0" w14:textId="77777777" w:rsidR="00EC73CF" w:rsidRDefault="00EC73CF" w:rsidP="00EC73CF">
      <w:pPr>
        <w:pStyle w:val="berschrift1"/>
      </w:pPr>
      <w:r>
        <w:t>7. Business model and payment logic</w:t>
      </w:r>
    </w:p>
    <w:p w14:paraId="3415CBA1" w14:textId="77777777" w:rsidR="00EC73CF" w:rsidRDefault="00EC73CF" w:rsidP="00EC73CF">
      <w:pPr>
        <w:pStyle w:val="berschrift2"/>
      </w:pPr>
      <w:r>
        <w:t>7.1 Who should pay in the end</w:t>
      </w:r>
    </w:p>
    <w:p w14:paraId="4331BF66" w14:textId="77777777" w:rsidR="00EC73CF" w:rsidRPr="004B73DF" w:rsidRDefault="00EC73CF" w:rsidP="00EC73CF">
      <w:pPr>
        <w:rPr>
          <w:lang w:val="en-US"/>
        </w:rPr>
      </w:pPr>
      <w:r w:rsidRPr="004B73DF">
        <w:rPr>
          <w:b/>
          <w:lang w:val="en-US"/>
        </w:rPr>
        <w:t xml:space="preserve">Auxiliary question: </w:t>
      </w:r>
      <w:r w:rsidRPr="004B73DF">
        <w:rPr>
          <w:lang w:val="en-US"/>
        </w:rPr>
        <w:t>Who would release the budget or pay the bill?</w:t>
      </w:r>
    </w:p>
    <w:p w14:paraId="668872B6" w14:textId="77777777" w:rsidR="00EC73CF" w:rsidRPr="004B73DF" w:rsidRDefault="00EC73CF" w:rsidP="00EC73CF">
      <w:pPr>
        <w:rPr>
          <w:lang w:val="en-US"/>
        </w:rPr>
      </w:pPr>
      <w:r w:rsidRPr="004B73DF">
        <w:rPr>
          <w:b/>
          <w:lang w:val="en-US"/>
        </w:rPr>
        <w:t>Examples</w:t>
      </w:r>
    </w:p>
    <w:p w14:paraId="1BA594F9" w14:textId="77777777" w:rsidR="00EC73CF" w:rsidRPr="004B73DF" w:rsidRDefault="00EC73CF" w:rsidP="00EC73CF">
      <w:pPr>
        <w:spacing w:after="40"/>
        <w:ind w:left="227" w:hanging="227"/>
        <w:rPr>
          <w:lang w:val="en-US"/>
        </w:rPr>
      </w:pPr>
      <w:r w:rsidRPr="004B73DF">
        <w:rPr>
          <w:lang w:val="en-US"/>
        </w:rPr>
        <w:t>1. "the company itself"</w:t>
      </w:r>
    </w:p>
    <w:p w14:paraId="3A50DAAA" w14:textId="77777777" w:rsidR="00EC73CF" w:rsidRPr="004B73DF" w:rsidRDefault="00EC73CF" w:rsidP="00EC73CF">
      <w:pPr>
        <w:spacing w:after="40"/>
        <w:ind w:left="227" w:hanging="227"/>
        <w:rPr>
          <w:lang w:val="en-US"/>
        </w:rPr>
      </w:pPr>
      <w:r w:rsidRPr="004B73DF">
        <w:rPr>
          <w:lang w:val="en-US"/>
        </w:rPr>
        <w:t>2. "a clinic or institution"</w:t>
      </w:r>
    </w:p>
    <w:p w14:paraId="4AE18D2A" w14:textId="77777777" w:rsidR="00EC73CF" w:rsidRPr="004B73DF" w:rsidRDefault="00EC73CF" w:rsidP="00EC73CF">
      <w:pPr>
        <w:spacing w:after="40"/>
        <w:ind w:left="227" w:hanging="227"/>
        <w:rPr>
          <w:lang w:val="en-US"/>
        </w:rPr>
      </w:pPr>
      <w:r w:rsidRPr="004B73DF">
        <w:rPr>
          <w:lang w:val="en-US"/>
        </w:rPr>
        <w:t>3. "a specialist department"</w:t>
      </w:r>
    </w:p>
    <w:p w14:paraId="49F16331" w14:textId="77777777" w:rsidR="00EC73CF" w:rsidRPr="004B73DF" w:rsidRDefault="00EC73CF" w:rsidP="00EC73CF">
      <w:pPr>
        <w:spacing w:after="40"/>
        <w:ind w:left="227" w:hanging="227"/>
        <w:rPr>
          <w:lang w:val="en-US"/>
        </w:rPr>
      </w:pPr>
      <w:r w:rsidRPr="004B73DF">
        <w:rPr>
          <w:lang w:val="en-US"/>
        </w:rPr>
        <w:t>4. "a public body"</w:t>
      </w:r>
    </w:p>
    <w:p w14:paraId="4C772DF6" w14:textId="77777777" w:rsidR="00EC73CF" w:rsidRPr="004B73DF" w:rsidRDefault="00EC73CF" w:rsidP="00EC73CF">
      <w:pPr>
        <w:spacing w:after="40"/>
        <w:ind w:left="227" w:hanging="227"/>
        <w:rPr>
          <w:lang w:val="en-US"/>
        </w:rPr>
      </w:pPr>
      <w:r w:rsidRPr="004B73DF">
        <w:rPr>
          <w:lang w:val="en-US"/>
        </w:rPr>
        <w:t>5. "still unclear"</w:t>
      </w:r>
    </w:p>
    <w:p w14:paraId="132B0412" w14:textId="77777777" w:rsidR="00EC73CF" w:rsidRPr="004B73DF" w:rsidRDefault="00EC73CF" w:rsidP="00EC73CF">
      <w:pPr>
        <w:rPr>
          <w:lang w:val="en-US"/>
        </w:rPr>
      </w:pPr>
      <w:r w:rsidRPr="004B73DF">
        <w:rPr>
          <w:i/>
          <w:lang w:val="en-US"/>
        </w:rPr>
        <w:t>[Please enter]</w:t>
      </w:r>
    </w:p>
    <w:p w14:paraId="7447E7E0" w14:textId="77777777" w:rsidR="00EC73CF" w:rsidRPr="004B73DF" w:rsidRDefault="00EC73CF" w:rsidP="00EC73CF">
      <w:pPr>
        <w:pStyle w:val="berschrift2"/>
      </w:pPr>
      <w:r w:rsidRPr="008D4B2D">
        <w:t>7.2 What exactly should be paid for</w:t>
      </w:r>
    </w:p>
    <w:p w14:paraId="05976534" w14:textId="77777777" w:rsidR="00EC73CF" w:rsidRPr="004B73DF" w:rsidRDefault="00EC73CF" w:rsidP="00EC73CF">
      <w:pPr>
        <w:rPr>
          <w:lang w:val="en-US"/>
        </w:rPr>
      </w:pPr>
      <w:r w:rsidRPr="004B73DF">
        <w:rPr>
          <w:b/>
          <w:lang w:val="en-US"/>
        </w:rPr>
        <w:t xml:space="preserve">Auxiliary question: </w:t>
      </w:r>
      <w:r w:rsidRPr="004B73DF">
        <w:rPr>
          <w:lang w:val="en-US"/>
        </w:rPr>
        <w:t>What would the customer spend money on specifically?</w:t>
      </w:r>
    </w:p>
    <w:p w14:paraId="1C1233DD" w14:textId="77777777" w:rsidR="00EC73CF" w:rsidRPr="004B73DF" w:rsidRDefault="00EC73CF" w:rsidP="00EC73CF">
      <w:pPr>
        <w:rPr>
          <w:lang w:val="en-US"/>
        </w:rPr>
      </w:pPr>
      <w:r w:rsidRPr="004B73DF">
        <w:rPr>
          <w:b/>
          <w:lang w:val="en-US"/>
        </w:rPr>
        <w:t>Examples</w:t>
      </w:r>
    </w:p>
    <w:p w14:paraId="015C7311" w14:textId="77777777" w:rsidR="00EC73CF" w:rsidRPr="004B73DF" w:rsidRDefault="00EC73CF" w:rsidP="00EC73CF">
      <w:pPr>
        <w:spacing w:after="40"/>
        <w:ind w:left="227" w:hanging="227"/>
        <w:rPr>
          <w:lang w:val="en-US"/>
        </w:rPr>
      </w:pPr>
      <w:r w:rsidRPr="004B73DF">
        <w:rPr>
          <w:lang w:val="en-US"/>
        </w:rPr>
        <w:t>1. "Monthly Software Usage"</w:t>
      </w:r>
    </w:p>
    <w:p w14:paraId="52B6F51E" w14:textId="77777777" w:rsidR="00EC73CF" w:rsidRPr="004B73DF" w:rsidRDefault="00EC73CF" w:rsidP="00EC73CF">
      <w:pPr>
        <w:spacing w:after="40"/>
        <w:ind w:left="227" w:hanging="227"/>
        <w:rPr>
          <w:lang w:val="en-US"/>
        </w:rPr>
      </w:pPr>
      <w:r w:rsidRPr="004B73DF">
        <w:rPr>
          <w:lang w:val="en-US"/>
        </w:rPr>
        <w:t>2. "Implementation project"</w:t>
      </w:r>
    </w:p>
    <w:p w14:paraId="4FE6649A" w14:textId="77777777" w:rsidR="00EC73CF" w:rsidRPr="004B73DF" w:rsidRDefault="00EC73CF" w:rsidP="00EC73CF">
      <w:pPr>
        <w:spacing w:after="40"/>
        <w:ind w:left="227" w:hanging="227"/>
        <w:rPr>
          <w:lang w:val="en-US"/>
        </w:rPr>
      </w:pPr>
      <w:r w:rsidRPr="004B73DF">
        <w:rPr>
          <w:lang w:val="en-US"/>
        </w:rPr>
        <w:t>3. "Device plus service"</w:t>
      </w:r>
    </w:p>
    <w:p w14:paraId="54AE520B" w14:textId="77777777" w:rsidR="00EC73CF" w:rsidRPr="004B73DF" w:rsidRDefault="00EC73CF" w:rsidP="00EC73CF">
      <w:pPr>
        <w:spacing w:after="40"/>
        <w:ind w:left="227" w:hanging="227"/>
        <w:rPr>
          <w:lang w:val="en-US"/>
        </w:rPr>
      </w:pPr>
      <w:r w:rsidRPr="004B73DF">
        <w:rPr>
          <w:lang w:val="en-US"/>
        </w:rPr>
        <w:t>4. "Pro Fall Analysis"</w:t>
      </w:r>
    </w:p>
    <w:p w14:paraId="3E8E51A1" w14:textId="77777777" w:rsidR="00EC73CF" w:rsidRPr="004B73DF" w:rsidRDefault="00EC73CF" w:rsidP="00EC73CF">
      <w:pPr>
        <w:spacing w:after="40"/>
        <w:ind w:left="227" w:hanging="227"/>
        <w:rPr>
          <w:lang w:val="en-US"/>
        </w:rPr>
      </w:pPr>
      <w:r w:rsidRPr="004B73DF">
        <w:rPr>
          <w:lang w:val="en-US"/>
        </w:rPr>
        <w:t>5. "Consulting plus implementation"</w:t>
      </w:r>
    </w:p>
    <w:p w14:paraId="74DE5AF6" w14:textId="77777777" w:rsidR="00EC73CF" w:rsidRPr="004B73DF" w:rsidRDefault="00EC73CF" w:rsidP="00EC73CF">
      <w:pPr>
        <w:rPr>
          <w:lang w:val="en-US"/>
        </w:rPr>
      </w:pPr>
      <w:r w:rsidRPr="004B73DF">
        <w:rPr>
          <w:i/>
          <w:lang w:val="en-US"/>
        </w:rPr>
        <w:t>[Please enter]</w:t>
      </w:r>
    </w:p>
    <w:p w14:paraId="11548888" w14:textId="77777777" w:rsidR="00EC73CF" w:rsidRPr="004B73DF" w:rsidRDefault="00EC73CF" w:rsidP="00EC73CF">
      <w:pPr>
        <w:pStyle w:val="berschrift2"/>
      </w:pPr>
      <w:r w:rsidRPr="008D4B2D">
        <w:lastRenderedPageBreak/>
        <w:t>7.3 How should the turnover be generated in principle</w:t>
      </w:r>
    </w:p>
    <w:p w14:paraId="730671F1" w14:textId="77777777" w:rsidR="00EC73CF" w:rsidRPr="004B73DF" w:rsidRDefault="00EC73CF" w:rsidP="00EC73CF">
      <w:pPr>
        <w:rPr>
          <w:lang w:val="en-US"/>
        </w:rPr>
      </w:pPr>
      <w:r w:rsidRPr="004B73DF">
        <w:rPr>
          <w:b/>
          <w:lang w:val="en-US"/>
        </w:rPr>
        <w:t xml:space="preserve">Auxiliary question: </w:t>
      </w:r>
      <w:r w:rsidRPr="004B73DF">
        <w:rPr>
          <w:lang w:val="en-US"/>
        </w:rPr>
        <w:t>How does money get into the company if the model works?</w:t>
      </w:r>
    </w:p>
    <w:p w14:paraId="594E0EA7" w14:textId="77777777" w:rsidR="00EC73CF" w:rsidRPr="004B73DF" w:rsidRDefault="00EC73CF" w:rsidP="00EC73CF">
      <w:pPr>
        <w:rPr>
          <w:lang w:val="en-US"/>
        </w:rPr>
      </w:pPr>
      <w:r w:rsidRPr="004B73DF">
        <w:rPr>
          <w:i/>
          <w:lang w:val="en-US"/>
        </w:rPr>
        <w:t>[Please enter]</w:t>
      </w:r>
    </w:p>
    <w:p w14:paraId="22951049" w14:textId="77777777" w:rsidR="00EC73CF" w:rsidRPr="004B73DF" w:rsidRDefault="00EC73CF" w:rsidP="00EC73CF">
      <w:pPr>
        <w:pStyle w:val="berschrift2"/>
      </w:pPr>
      <w:r w:rsidRPr="008D4B2D">
        <w:t>7.4 What pricing logic is currently conceivable</w:t>
      </w:r>
    </w:p>
    <w:p w14:paraId="4B9E7E69" w14:textId="77777777" w:rsidR="00EC73CF" w:rsidRPr="004B73DF" w:rsidRDefault="00EC73CF" w:rsidP="00EC73CF">
      <w:pPr>
        <w:rPr>
          <w:lang w:val="en-US"/>
        </w:rPr>
      </w:pPr>
      <w:r w:rsidRPr="004B73DF">
        <w:rPr>
          <w:b/>
          <w:lang w:val="en-US"/>
        </w:rPr>
        <w:t xml:space="preserve">Auxiliary question: </w:t>
      </w:r>
      <w:r w:rsidRPr="004B73DF">
        <w:rPr>
          <w:lang w:val="en-US"/>
        </w:rPr>
        <w:t xml:space="preserve">If there is no clear idea </w:t>
      </w:r>
      <w:proofErr w:type="gramStart"/>
      <w:r w:rsidRPr="004B73DF">
        <w:rPr>
          <w:lang w:val="en-US"/>
        </w:rPr>
        <w:t>yet,</w:t>
      </w:r>
      <w:proofErr w:type="gramEnd"/>
      <w:r w:rsidRPr="004B73DF">
        <w:rPr>
          <w:lang w:val="en-US"/>
        </w:rPr>
        <w:t xml:space="preserve"> please make an open note.</w:t>
      </w:r>
    </w:p>
    <w:p w14:paraId="1A645D56" w14:textId="77777777" w:rsidR="00EC73CF" w:rsidRPr="004B73DF" w:rsidRDefault="00EC73CF" w:rsidP="00EC73CF">
      <w:pPr>
        <w:rPr>
          <w:lang w:val="en-US"/>
        </w:rPr>
      </w:pPr>
      <w:r w:rsidRPr="004B73DF">
        <w:rPr>
          <w:b/>
          <w:lang w:val="en-US"/>
        </w:rPr>
        <w:t>Examples</w:t>
      </w:r>
    </w:p>
    <w:p w14:paraId="175D61E5" w14:textId="77777777" w:rsidR="00EC73CF" w:rsidRPr="004B73DF" w:rsidRDefault="00EC73CF" w:rsidP="00EC73CF">
      <w:pPr>
        <w:spacing w:after="40"/>
        <w:ind w:left="227" w:hanging="227"/>
        <w:rPr>
          <w:lang w:val="en-US"/>
        </w:rPr>
      </w:pPr>
      <w:r w:rsidRPr="004B73DF">
        <w:rPr>
          <w:lang w:val="en-US"/>
        </w:rPr>
        <w:t>1. "Monthly subscription"</w:t>
      </w:r>
    </w:p>
    <w:p w14:paraId="748143C3" w14:textId="77777777" w:rsidR="00EC73CF" w:rsidRPr="004B73DF" w:rsidRDefault="00EC73CF" w:rsidP="00EC73CF">
      <w:pPr>
        <w:spacing w:after="40"/>
        <w:ind w:left="227" w:hanging="227"/>
        <w:rPr>
          <w:lang w:val="en-US"/>
        </w:rPr>
      </w:pPr>
      <w:r w:rsidRPr="004B73DF">
        <w:rPr>
          <w:lang w:val="en-US"/>
        </w:rPr>
        <w:t>2. "Price per use"</w:t>
      </w:r>
    </w:p>
    <w:p w14:paraId="1E118B2D" w14:textId="77777777" w:rsidR="00EC73CF" w:rsidRPr="004B73DF" w:rsidRDefault="00EC73CF" w:rsidP="00EC73CF">
      <w:pPr>
        <w:spacing w:after="40"/>
        <w:ind w:left="227" w:hanging="227"/>
        <w:rPr>
          <w:lang w:val="en-US"/>
        </w:rPr>
      </w:pPr>
      <w:r w:rsidRPr="004B73DF">
        <w:rPr>
          <w:lang w:val="en-US"/>
        </w:rPr>
        <w:t>3. "Project price per introduction"</w:t>
      </w:r>
    </w:p>
    <w:p w14:paraId="2214F03A" w14:textId="77777777" w:rsidR="00EC73CF" w:rsidRPr="004B73DF" w:rsidRDefault="00EC73CF" w:rsidP="00EC73CF">
      <w:pPr>
        <w:spacing w:after="40"/>
        <w:ind w:left="227" w:hanging="227"/>
        <w:rPr>
          <w:lang w:val="en-US"/>
        </w:rPr>
      </w:pPr>
      <w:r w:rsidRPr="004B73DF">
        <w:rPr>
          <w:lang w:val="en-US"/>
        </w:rPr>
        <w:t>4. "License plus Service"</w:t>
      </w:r>
    </w:p>
    <w:p w14:paraId="1850A15D" w14:textId="77777777" w:rsidR="00EC73CF" w:rsidRPr="004B73DF" w:rsidRDefault="00EC73CF" w:rsidP="00EC73CF">
      <w:pPr>
        <w:spacing w:after="40"/>
        <w:ind w:left="227" w:hanging="227"/>
        <w:rPr>
          <w:lang w:val="en-US"/>
        </w:rPr>
      </w:pPr>
      <w:r w:rsidRPr="004B73DF">
        <w:rPr>
          <w:lang w:val="en-US"/>
        </w:rPr>
        <w:t>5. "still open"</w:t>
      </w:r>
    </w:p>
    <w:p w14:paraId="684B1A6A" w14:textId="77777777" w:rsidR="00EC73CF" w:rsidRPr="004B73DF" w:rsidRDefault="00EC73CF" w:rsidP="00EC73CF">
      <w:pPr>
        <w:rPr>
          <w:lang w:val="en-US"/>
        </w:rPr>
      </w:pPr>
      <w:r w:rsidRPr="004B73DF">
        <w:rPr>
          <w:i/>
          <w:lang w:val="en-US"/>
        </w:rPr>
        <w:t>[Please enter]</w:t>
      </w:r>
    </w:p>
    <w:p w14:paraId="2441461A" w14:textId="77777777" w:rsidR="00EC73CF" w:rsidRPr="004B73DF" w:rsidRDefault="00EC73CF" w:rsidP="00EC73CF">
      <w:pPr>
        <w:pStyle w:val="berschrift2"/>
      </w:pPr>
      <w:r w:rsidRPr="008D4B2D">
        <w:t>7.5 Why do you think this payment logic is plausible</w:t>
      </w:r>
    </w:p>
    <w:p w14:paraId="772B1501"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Why should this target group </w:t>
      </w:r>
      <w:proofErr w:type="gramStart"/>
      <w:r w:rsidRPr="004B73DF">
        <w:rPr>
          <w:lang w:val="en-US"/>
        </w:rPr>
        <w:t>in particular be</w:t>
      </w:r>
      <w:proofErr w:type="gramEnd"/>
      <w:r w:rsidRPr="004B73DF">
        <w:rPr>
          <w:lang w:val="en-US"/>
        </w:rPr>
        <w:t xml:space="preserve"> willing to use a budget for this?</w:t>
      </w:r>
    </w:p>
    <w:p w14:paraId="4AD1C518" w14:textId="77777777" w:rsidR="00EC73CF" w:rsidRPr="004B73DF" w:rsidRDefault="00EC73CF" w:rsidP="00EC73CF">
      <w:pPr>
        <w:rPr>
          <w:lang w:val="en-US"/>
        </w:rPr>
      </w:pPr>
      <w:r w:rsidRPr="004B73DF">
        <w:rPr>
          <w:i/>
          <w:lang w:val="en-US"/>
        </w:rPr>
        <w:t>[Please enter]</w:t>
      </w:r>
    </w:p>
    <w:p w14:paraId="6C82FBC3" w14:textId="77777777" w:rsidR="00EC73CF" w:rsidRPr="004B73DF" w:rsidRDefault="00EC73CF" w:rsidP="00EC73CF">
      <w:pPr>
        <w:rPr>
          <w:lang w:val="en-US"/>
        </w:rPr>
      </w:pPr>
      <w:r w:rsidRPr="004B73DF">
        <w:rPr>
          <w:b/>
          <w:lang w:val="en-US"/>
        </w:rPr>
        <w:t xml:space="preserve">Please answer as specifically as possible: </w:t>
      </w:r>
    </w:p>
    <w:p w14:paraId="78016411" w14:textId="77777777" w:rsidR="00EC73CF" w:rsidRPr="004B73DF" w:rsidRDefault="00EC73CF" w:rsidP="00EC73CF">
      <w:pPr>
        <w:spacing w:after="40"/>
        <w:ind w:left="227" w:hanging="227"/>
        <w:rPr>
          <w:lang w:val="en-US"/>
        </w:rPr>
      </w:pPr>
      <w:r w:rsidRPr="004B73DF">
        <w:rPr>
          <w:lang w:val="en-US"/>
        </w:rPr>
        <w:t>1. which problem is strong enough</w:t>
      </w:r>
    </w:p>
    <w:p w14:paraId="6868E6AC" w14:textId="77777777" w:rsidR="00EC73CF" w:rsidRPr="004B73DF" w:rsidRDefault="00EC73CF" w:rsidP="00EC73CF">
      <w:pPr>
        <w:spacing w:after="40"/>
        <w:ind w:left="227" w:hanging="227"/>
        <w:rPr>
          <w:lang w:val="en-US"/>
        </w:rPr>
      </w:pPr>
      <w:r w:rsidRPr="004B73DF">
        <w:rPr>
          <w:lang w:val="en-US"/>
        </w:rPr>
        <w:t>2. Who really benefits from it</w:t>
      </w:r>
    </w:p>
    <w:p w14:paraId="1B663020" w14:textId="77777777" w:rsidR="00EC73CF" w:rsidRPr="004B73DF" w:rsidRDefault="00EC73CF" w:rsidP="00EC73CF">
      <w:pPr>
        <w:spacing w:after="40"/>
        <w:ind w:left="227" w:hanging="227"/>
        <w:rPr>
          <w:lang w:val="en-US"/>
        </w:rPr>
      </w:pPr>
      <w:r w:rsidRPr="004B73DF">
        <w:rPr>
          <w:lang w:val="en-US"/>
        </w:rPr>
        <w:t>3. why this could result in a budget or willingness to pay</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14ED8017" w14:textId="77777777" w:rsidTr="002131FC">
        <w:trPr>
          <w:jc w:val="center"/>
        </w:trPr>
        <w:tc>
          <w:tcPr>
            <w:tcW w:w="9524" w:type="dxa"/>
            <w:shd w:val="clear" w:color="auto" w:fill="F7F7F7"/>
            <w:tcMar>
              <w:top w:w="90" w:type="dxa"/>
              <w:left w:w="120" w:type="dxa"/>
              <w:bottom w:w="90" w:type="dxa"/>
              <w:right w:w="120" w:type="dxa"/>
            </w:tcMar>
            <w:vAlign w:val="center"/>
          </w:tcPr>
          <w:p w14:paraId="3A50F4B9" w14:textId="77777777" w:rsidR="00EC73CF" w:rsidRPr="004B73DF" w:rsidRDefault="00EC73CF" w:rsidP="002131FC">
            <w:pPr>
              <w:rPr>
                <w:lang w:val="en-US"/>
              </w:rPr>
            </w:pPr>
            <w:r w:rsidRPr="004B73DF">
              <w:rPr>
                <w:b/>
                <w:color w:val="404040"/>
                <w:lang w:val="en-US"/>
              </w:rPr>
              <w:t>Important note</w:t>
            </w:r>
          </w:p>
          <w:p w14:paraId="4EC9206B" w14:textId="77777777" w:rsidR="00EC73CF" w:rsidRPr="004B73DF" w:rsidRDefault="00EC73CF" w:rsidP="002131FC">
            <w:pPr>
              <w:spacing w:after="40"/>
              <w:rPr>
                <w:lang w:val="en-US"/>
              </w:rPr>
            </w:pPr>
            <w:r w:rsidRPr="004B73DF">
              <w:rPr>
                <w:lang w:val="en-US"/>
              </w:rPr>
              <w:t>User value is not automatically the same as buyer value. Just because something is useful does not mean that someone pays for it.</w:t>
            </w:r>
          </w:p>
        </w:tc>
      </w:tr>
    </w:tbl>
    <w:p w14:paraId="7657B650" w14:textId="77777777" w:rsidR="00EC73CF" w:rsidRPr="004B73DF" w:rsidRDefault="00EC73CF" w:rsidP="00EC73CF">
      <w:pPr>
        <w:rPr>
          <w:lang w:val="en-US"/>
        </w:rPr>
      </w:pPr>
    </w:p>
    <w:p w14:paraId="1DFA119A" w14:textId="77777777" w:rsidR="00EC73CF" w:rsidRPr="004B73DF" w:rsidRDefault="00EC73CF" w:rsidP="00EC73CF">
      <w:pPr>
        <w:rPr>
          <w:lang w:val="en-US"/>
        </w:rPr>
      </w:pPr>
      <w:r w:rsidRPr="004B73DF">
        <w:rPr>
          <w:i/>
          <w:lang w:val="en-US"/>
        </w:rPr>
        <w:t>[Please enter]</w:t>
      </w:r>
    </w:p>
    <w:p w14:paraId="1D820236" w14:textId="77777777" w:rsidR="00EC73CF" w:rsidRPr="004B73DF" w:rsidRDefault="00EC73CF" w:rsidP="00EC73CF">
      <w:pPr>
        <w:pStyle w:val="berschrift2"/>
      </w:pPr>
      <w:r w:rsidRPr="008D4B2D">
        <w:t>7.6 What costs, expenses or requirements for delivery are foreseeable?</w:t>
      </w:r>
    </w:p>
    <w:p w14:paraId="1F9B8D1D"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What does it </w:t>
      </w:r>
      <w:proofErr w:type="gramStart"/>
      <w:r w:rsidRPr="004B73DF">
        <w:rPr>
          <w:lang w:val="en-US"/>
        </w:rPr>
        <w:t>take for</w:t>
      </w:r>
      <w:proofErr w:type="gramEnd"/>
      <w:r w:rsidRPr="004B73DF">
        <w:rPr>
          <w:lang w:val="en-US"/>
        </w:rPr>
        <w:t xml:space="preserve"> you to really deliver the solution?</w:t>
      </w:r>
    </w:p>
    <w:p w14:paraId="2D814D8E" w14:textId="77777777" w:rsidR="00EC73CF" w:rsidRPr="004B73DF" w:rsidRDefault="00EC73CF" w:rsidP="00EC73CF">
      <w:pPr>
        <w:rPr>
          <w:lang w:val="en-US"/>
        </w:rPr>
      </w:pPr>
      <w:r w:rsidRPr="004B73DF">
        <w:rPr>
          <w:i/>
          <w:lang w:val="en-US"/>
        </w:rPr>
        <w:t>[Please enter]</w:t>
      </w:r>
    </w:p>
    <w:p w14:paraId="54890705" w14:textId="77777777" w:rsidR="00EC73CF" w:rsidRPr="004B73DF" w:rsidRDefault="00EC73CF" w:rsidP="00EC73CF">
      <w:pPr>
        <w:pStyle w:val="berschrift2"/>
      </w:pPr>
      <w:r w:rsidRPr="008D4B2D">
        <w:lastRenderedPageBreak/>
        <w:t>7.7 How well is supported today that someone could pay for it</w:t>
      </w:r>
    </w:p>
    <w:p w14:paraId="27DF1AC4" w14:textId="77777777" w:rsidR="00EC73CF" w:rsidRPr="004B73DF" w:rsidRDefault="00EC73CF" w:rsidP="00EC73CF">
      <w:pPr>
        <w:rPr>
          <w:lang w:val="en-US"/>
        </w:rPr>
      </w:pPr>
      <w:r w:rsidRPr="004B73DF">
        <w:rPr>
          <w:b/>
          <w:lang w:val="en-US"/>
        </w:rPr>
        <w:t xml:space="preserve">Auxiliary question: </w:t>
      </w:r>
      <w:r w:rsidRPr="004B73DF">
        <w:rPr>
          <w:lang w:val="en-US"/>
        </w:rPr>
        <w:t>What is this assessment based on? For example, discussions, price feedback, pilot interest or comparison models.</w:t>
      </w:r>
    </w:p>
    <w:p w14:paraId="3512A3C6" w14:textId="77777777" w:rsidR="00EC73CF" w:rsidRPr="004B73DF" w:rsidRDefault="00EC73CF" w:rsidP="00EC73CF">
      <w:pPr>
        <w:rPr>
          <w:lang w:val="en-US"/>
        </w:rPr>
      </w:pPr>
      <w:r w:rsidRPr="004B73DF">
        <w:rPr>
          <w:b/>
          <w:lang w:val="en-US"/>
        </w:rPr>
        <w:t>Examples</w:t>
      </w:r>
    </w:p>
    <w:p w14:paraId="2721C337" w14:textId="77777777" w:rsidR="00EC73CF" w:rsidRPr="004B73DF" w:rsidRDefault="00EC73CF" w:rsidP="00EC73CF">
      <w:pPr>
        <w:spacing w:after="40"/>
        <w:ind w:left="227" w:hanging="227"/>
        <w:rPr>
          <w:lang w:val="en-US"/>
        </w:rPr>
      </w:pPr>
      <w:r w:rsidRPr="004B73DF">
        <w:rPr>
          <w:lang w:val="en-US"/>
        </w:rPr>
        <w:t>1. First real clues</w:t>
      </w:r>
    </w:p>
    <w:p w14:paraId="554AD81E" w14:textId="77777777" w:rsidR="00EC73CF" w:rsidRPr="004B73DF" w:rsidRDefault="00EC73CF" w:rsidP="00EC73CF">
      <w:pPr>
        <w:spacing w:after="40"/>
        <w:ind w:left="227" w:hanging="227"/>
        <w:rPr>
          <w:lang w:val="en-US"/>
        </w:rPr>
      </w:pPr>
      <w:r w:rsidRPr="004B73DF">
        <w:rPr>
          <w:lang w:val="en-US"/>
        </w:rPr>
        <w:t>2. Supported in part</w:t>
      </w:r>
    </w:p>
    <w:p w14:paraId="3351C726" w14:textId="77777777" w:rsidR="00EC73CF" w:rsidRPr="004B73DF" w:rsidRDefault="00EC73CF" w:rsidP="00EC73CF">
      <w:pPr>
        <w:spacing w:after="40"/>
        <w:ind w:left="227" w:hanging="227"/>
        <w:rPr>
          <w:lang w:val="en-US"/>
        </w:rPr>
      </w:pPr>
      <w:r w:rsidRPr="004B73DF">
        <w:rPr>
          <w:lang w:val="en-US"/>
        </w:rPr>
        <w:t>3. Clearly supported</w:t>
      </w:r>
    </w:p>
    <w:p w14:paraId="6351C4E2" w14:textId="77777777" w:rsidR="00EC73CF" w:rsidRPr="004B73DF" w:rsidRDefault="00EC73CF" w:rsidP="00EC73CF">
      <w:pPr>
        <w:spacing w:after="40"/>
        <w:ind w:left="227" w:hanging="227"/>
        <w:rPr>
          <w:lang w:val="en-US"/>
        </w:rPr>
      </w:pPr>
      <w:r w:rsidRPr="004B73DF">
        <w:rPr>
          <w:lang w:val="en-US"/>
        </w:rPr>
        <w:t>4. Still open or accepted</w:t>
      </w:r>
    </w:p>
    <w:p w14:paraId="52FB0843" w14:textId="77777777" w:rsidR="00EC73CF" w:rsidRPr="004B73DF" w:rsidRDefault="00EC73CF" w:rsidP="00EC73CF">
      <w:pPr>
        <w:rPr>
          <w:lang w:val="en-US"/>
        </w:rPr>
      </w:pPr>
      <w:r w:rsidRPr="004B73DF">
        <w:rPr>
          <w:b/>
          <w:lang w:val="en-US"/>
        </w:rPr>
        <w:t>Less helpful</w:t>
      </w:r>
    </w:p>
    <w:p w14:paraId="0378DD57" w14:textId="77777777" w:rsidR="00EC73CF" w:rsidRPr="004B73DF" w:rsidRDefault="00EC73CF" w:rsidP="00EC73CF">
      <w:pPr>
        <w:spacing w:after="40"/>
        <w:ind w:left="227" w:hanging="227"/>
        <w:rPr>
          <w:lang w:val="en-US"/>
        </w:rPr>
      </w:pPr>
      <w:r w:rsidRPr="004B73DF">
        <w:rPr>
          <w:lang w:val="en-US"/>
        </w:rPr>
        <w:t>1. "We think it's okay"</w:t>
      </w:r>
    </w:p>
    <w:p w14:paraId="4ED014C4" w14:textId="77777777" w:rsidR="00EC73CF" w:rsidRPr="004B73DF" w:rsidRDefault="00EC73CF" w:rsidP="00EC73CF">
      <w:pPr>
        <w:spacing w:after="40"/>
        <w:ind w:left="227" w:hanging="227"/>
        <w:rPr>
          <w:lang w:val="en-US"/>
        </w:rPr>
      </w:pPr>
      <w:r w:rsidRPr="004B73DF">
        <w:rPr>
          <w:lang w:val="en-US"/>
        </w:rPr>
        <w:t>2. "it certainly saves money"</w:t>
      </w:r>
    </w:p>
    <w:p w14:paraId="1FB98BF5" w14:textId="77777777" w:rsidR="00EC73CF" w:rsidRPr="004B73DF" w:rsidRDefault="00EC73CF" w:rsidP="00EC73CF">
      <w:pPr>
        <w:spacing w:after="40"/>
        <w:ind w:left="227" w:hanging="227"/>
        <w:rPr>
          <w:lang w:val="en-US"/>
        </w:rPr>
      </w:pPr>
      <w:r w:rsidRPr="004B73DF">
        <w:rPr>
          <w:lang w:val="en-US"/>
        </w:rPr>
        <w:t>3. "Others would pay for it too"</w:t>
      </w:r>
    </w:p>
    <w:p w14:paraId="2C3AE6EF"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6ABA29C0" w14:textId="77777777" w:rsidR="00EC73CF" w:rsidRDefault="00EC73CF" w:rsidP="00EC73CF">
      <w:pPr>
        <w:pStyle w:val="berschrift1"/>
      </w:pPr>
      <w:r>
        <w:t>8. Alternatives, competition and the status quo</w:t>
      </w:r>
    </w:p>
    <w:p w14:paraId="02E09D2B" w14:textId="77777777" w:rsidR="00EC73CF" w:rsidRPr="004B73DF" w:rsidRDefault="00EC73CF" w:rsidP="00EC73CF">
      <w:pPr>
        <w:pStyle w:val="berschrift2"/>
      </w:pPr>
      <w:r w:rsidRPr="008D4B2D">
        <w:t>8.1 How is the problem solved today</w:t>
      </w:r>
    </w:p>
    <w:p w14:paraId="7DFA3C1B" w14:textId="77777777" w:rsidR="00EC73CF" w:rsidRPr="004B73DF" w:rsidRDefault="00EC73CF" w:rsidP="00EC73CF">
      <w:pPr>
        <w:rPr>
          <w:lang w:val="en-US"/>
        </w:rPr>
      </w:pPr>
      <w:r w:rsidRPr="004B73DF">
        <w:rPr>
          <w:b/>
          <w:lang w:val="en-US"/>
        </w:rPr>
        <w:t xml:space="preserve">Auxiliary question: </w:t>
      </w:r>
      <w:r w:rsidRPr="004B73DF">
        <w:rPr>
          <w:lang w:val="en-US"/>
        </w:rPr>
        <w:t>What do people or organizations use today?</w:t>
      </w:r>
    </w:p>
    <w:p w14:paraId="03E0CE94" w14:textId="77777777" w:rsidR="00EC73CF" w:rsidRPr="004B73DF" w:rsidRDefault="00EC73CF" w:rsidP="00EC73CF">
      <w:pPr>
        <w:rPr>
          <w:lang w:val="en-US"/>
        </w:rPr>
      </w:pPr>
      <w:r w:rsidRPr="004B73DF">
        <w:rPr>
          <w:b/>
          <w:lang w:val="en-US"/>
        </w:rPr>
        <w:t>Examples</w:t>
      </w:r>
    </w:p>
    <w:p w14:paraId="6261A40F" w14:textId="77777777" w:rsidR="00EC73CF" w:rsidRPr="004B73DF" w:rsidRDefault="00EC73CF" w:rsidP="00EC73CF">
      <w:pPr>
        <w:spacing w:after="40"/>
        <w:ind w:left="227" w:hanging="227"/>
        <w:rPr>
          <w:lang w:val="en-US"/>
        </w:rPr>
      </w:pPr>
      <w:r w:rsidRPr="004B73DF">
        <w:rPr>
          <w:lang w:val="en-US"/>
        </w:rPr>
        <w:t>1. "Excel and manual lists"</w:t>
      </w:r>
    </w:p>
    <w:p w14:paraId="56DFB84D" w14:textId="77777777" w:rsidR="00EC73CF" w:rsidRPr="004B73DF" w:rsidRDefault="00EC73CF" w:rsidP="00EC73CF">
      <w:pPr>
        <w:spacing w:after="40"/>
        <w:ind w:left="227" w:hanging="227"/>
        <w:rPr>
          <w:lang w:val="en-US"/>
        </w:rPr>
      </w:pPr>
      <w:r w:rsidRPr="004B73DF">
        <w:rPr>
          <w:lang w:val="en-US"/>
        </w:rPr>
        <w:t>2. "Existing special software"</w:t>
      </w:r>
    </w:p>
    <w:p w14:paraId="5FAE4E8B" w14:textId="77777777" w:rsidR="00EC73CF" w:rsidRPr="004B73DF" w:rsidRDefault="00EC73CF" w:rsidP="00EC73CF">
      <w:pPr>
        <w:spacing w:after="40"/>
        <w:ind w:left="227" w:hanging="227"/>
        <w:rPr>
          <w:lang w:val="en-US"/>
        </w:rPr>
      </w:pPr>
      <w:r w:rsidRPr="004B73DF">
        <w:rPr>
          <w:lang w:val="en-US"/>
        </w:rPr>
        <w:t>3. "Internal processes without their own tool"</w:t>
      </w:r>
    </w:p>
    <w:p w14:paraId="3D080BE7" w14:textId="77777777" w:rsidR="00EC73CF" w:rsidRPr="004B73DF" w:rsidRDefault="00EC73CF" w:rsidP="00EC73CF">
      <w:pPr>
        <w:spacing w:after="40"/>
        <w:ind w:left="227" w:hanging="227"/>
        <w:rPr>
          <w:lang w:val="en-US"/>
        </w:rPr>
      </w:pPr>
      <w:r w:rsidRPr="004B73DF">
        <w:rPr>
          <w:lang w:val="en-US"/>
        </w:rPr>
        <w:t>4. "External Service Providers"</w:t>
      </w:r>
    </w:p>
    <w:p w14:paraId="78BD7BD9" w14:textId="77777777" w:rsidR="00EC73CF" w:rsidRPr="004B73DF" w:rsidRDefault="00EC73CF" w:rsidP="00EC73CF">
      <w:pPr>
        <w:spacing w:after="40"/>
        <w:ind w:left="227" w:hanging="227"/>
        <w:rPr>
          <w:lang w:val="en-US"/>
        </w:rPr>
      </w:pPr>
      <w:r w:rsidRPr="004B73DF">
        <w:rPr>
          <w:lang w:val="en-US"/>
        </w:rPr>
        <w:t>5. "Not at all systematic"</w:t>
      </w:r>
    </w:p>
    <w:p w14:paraId="1845395B" w14:textId="77777777" w:rsidR="00EC73CF" w:rsidRPr="004B73DF" w:rsidRDefault="00EC73CF" w:rsidP="00EC73CF">
      <w:pPr>
        <w:rPr>
          <w:lang w:val="en-US"/>
        </w:rPr>
      </w:pPr>
      <w:r w:rsidRPr="004B73DF">
        <w:rPr>
          <w:i/>
          <w:lang w:val="en-US"/>
        </w:rPr>
        <w:t>[Please enter]</w:t>
      </w:r>
    </w:p>
    <w:p w14:paraId="32B625E9" w14:textId="77777777" w:rsidR="00EC73CF" w:rsidRPr="004B73DF" w:rsidRDefault="00EC73CF" w:rsidP="00EC73CF">
      <w:pPr>
        <w:pStyle w:val="berschrift2"/>
      </w:pPr>
      <w:r w:rsidRPr="008D4B2D">
        <w:t>8.2 Which existing providers, categories or alternatives are relevant</w:t>
      </w:r>
    </w:p>
    <w:p w14:paraId="10D92AEC" w14:textId="77777777" w:rsidR="00EC73CF" w:rsidRPr="004B73DF" w:rsidRDefault="00EC73CF" w:rsidP="00EC73CF">
      <w:pPr>
        <w:rPr>
          <w:lang w:val="en-US"/>
        </w:rPr>
      </w:pPr>
      <w:r w:rsidRPr="004B73DF">
        <w:rPr>
          <w:b/>
          <w:lang w:val="en-US"/>
        </w:rPr>
        <w:t xml:space="preserve">Auxiliary question: </w:t>
      </w:r>
      <w:r w:rsidRPr="004B73DF">
        <w:rPr>
          <w:lang w:val="en-US"/>
        </w:rPr>
        <w:t>Which offers, tools, service providers or types of solutions are already possible today?</w:t>
      </w:r>
    </w:p>
    <w:p w14:paraId="765059F3" w14:textId="77777777" w:rsidR="00EC73CF" w:rsidRPr="004B73DF" w:rsidRDefault="00EC73CF" w:rsidP="00EC73CF">
      <w:pPr>
        <w:rPr>
          <w:lang w:val="en-US"/>
        </w:rPr>
      </w:pPr>
      <w:r w:rsidRPr="004B73DF">
        <w:rPr>
          <w:i/>
          <w:lang w:val="en-US"/>
        </w:rPr>
        <w:t>[Please enter]</w:t>
      </w:r>
    </w:p>
    <w:p w14:paraId="0397C4A7" w14:textId="77777777" w:rsidR="00EC73CF" w:rsidRPr="004B73DF" w:rsidRDefault="00EC73CF" w:rsidP="00EC73CF">
      <w:pPr>
        <w:pStyle w:val="berschrift2"/>
      </w:pPr>
      <w:r w:rsidRPr="008D4B2D">
        <w:t>8.3 What Workarounds or Replacement Behaviors Are There</w:t>
      </w:r>
    </w:p>
    <w:p w14:paraId="705FFA6E" w14:textId="77777777" w:rsidR="00EC73CF" w:rsidRPr="004B73DF" w:rsidRDefault="00EC73CF" w:rsidP="00EC73CF">
      <w:pPr>
        <w:rPr>
          <w:lang w:val="en-US"/>
        </w:rPr>
      </w:pPr>
      <w:r w:rsidRPr="004B73DF">
        <w:rPr>
          <w:b/>
          <w:lang w:val="en-US"/>
        </w:rPr>
        <w:t xml:space="preserve">Auxiliary question: </w:t>
      </w:r>
      <w:r w:rsidRPr="004B73DF">
        <w:rPr>
          <w:lang w:val="en-US"/>
        </w:rPr>
        <w:t>What do the target groups do, even if they don't have a suitable solution?</w:t>
      </w:r>
    </w:p>
    <w:p w14:paraId="2D173DE8" w14:textId="77777777" w:rsidR="00EC73CF" w:rsidRPr="004B73DF" w:rsidRDefault="00EC73CF" w:rsidP="00EC73CF">
      <w:pPr>
        <w:rPr>
          <w:lang w:val="en-US"/>
        </w:rPr>
      </w:pPr>
      <w:r w:rsidRPr="004B73DF">
        <w:rPr>
          <w:i/>
          <w:lang w:val="en-US"/>
        </w:rPr>
        <w:lastRenderedPageBreak/>
        <w:t>[Please enter]</w:t>
      </w:r>
    </w:p>
    <w:p w14:paraId="6FAEAF24" w14:textId="77777777" w:rsidR="00EC73CF" w:rsidRPr="004B73DF" w:rsidRDefault="00EC73CF" w:rsidP="00EC73CF">
      <w:pPr>
        <w:pStyle w:val="berschrift2"/>
      </w:pPr>
      <w:r w:rsidRPr="008D4B2D">
        <w:t>8.4 Why Do People or Organizations Stick to the Status Quo Today</w:t>
      </w:r>
    </w:p>
    <w:p w14:paraId="1B81EB52"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Why </w:t>
      </w:r>
      <w:proofErr w:type="gramStart"/>
      <w:r w:rsidRPr="004B73DF">
        <w:rPr>
          <w:lang w:val="en-US"/>
        </w:rPr>
        <w:t>hasn't</w:t>
      </w:r>
      <w:proofErr w:type="gramEnd"/>
      <w:r w:rsidRPr="004B73DF">
        <w:rPr>
          <w:lang w:val="en-US"/>
        </w:rPr>
        <w:t xml:space="preserve"> something </w:t>
      </w:r>
      <w:proofErr w:type="gramStart"/>
      <w:r w:rsidRPr="004B73DF">
        <w:rPr>
          <w:lang w:val="en-US"/>
        </w:rPr>
        <w:t>been changed</w:t>
      </w:r>
      <w:proofErr w:type="gramEnd"/>
      <w:r w:rsidRPr="004B73DF">
        <w:rPr>
          <w:lang w:val="en-US"/>
        </w:rPr>
        <w:t xml:space="preserve"> long ago?</w:t>
      </w:r>
    </w:p>
    <w:p w14:paraId="622D6A59" w14:textId="77777777" w:rsidR="00EC73CF" w:rsidRPr="004B73DF" w:rsidRDefault="00EC73CF" w:rsidP="00EC73CF">
      <w:pPr>
        <w:rPr>
          <w:lang w:val="en-US"/>
        </w:rPr>
      </w:pPr>
      <w:r w:rsidRPr="004B73DF">
        <w:rPr>
          <w:b/>
          <w:lang w:val="en-US"/>
        </w:rPr>
        <w:t>Examples</w:t>
      </w:r>
    </w:p>
    <w:p w14:paraId="0355D611" w14:textId="77777777" w:rsidR="00EC73CF" w:rsidRPr="004B73DF" w:rsidRDefault="00EC73CF" w:rsidP="00EC73CF">
      <w:pPr>
        <w:spacing w:after="40"/>
        <w:ind w:left="227" w:hanging="227"/>
        <w:rPr>
          <w:lang w:val="en-US"/>
        </w:rPr>
      </w:pPr>
      <w:r w:rsidRPr="004B73DF">
        <w:rPr>
          <w:lang w:val="en-US"/>
        </w:rPr>
        <w:t>1. "So far it's just enough"</w:t>
      </w:r>
    </w:p>
    <w:p w14:paraId="0F01F5B6" w14:textId="77777777" w:rsidR="00EC73CF" w:rsidRPr="004B73DF" w:rsidRDefault="00EC73CF" w:rsidP="00EC73CF">
      <w:pPr>
        <w:spacing w:after="40"/>
        <w:ind w:left="227" w:hanging="227"/>
        <w:rPr>
          <w:lang w:val="en-US"/>
        </w:rPr>
      </w:pPr>
      <w:r w:rsidRPr="004B73DF">
        <w:rPr>
          <w:lang w:val="en-US"/>
        </w:rPr>
        <w:t>2. "Conversion would be time-consuming"</w:t>
      </w:r>
    </w:p>
    <w:p w14:paraId="593C0F0C" w14:textId="77777777" w:rsidR="00EC73CF" w:rsidRPr="004B73DF" w:rsidRDefault="00EC73CF" w:rsidP="00EC73CF">
      <w:pPr>
        <w:spacing w:after="40"/>
        <w:ind w:left="227" w:hanging="227"/>
        <w:rPr>
          <w:lang w:val="en-US"/>
        </w:rPr>
      </w:pPr>
      <w:r w:rsidRPr="004B73DF">
        <w:rPr>
          <w:lang w:val="en-US"/>
        </w:rPr>
        <w:t>3. "No clear budget"</w:t>
      </w:r>
    </w:p>
    <w:p w14:paraId="701A2795" w14:textId="77777777" w:rsidR="00EC73CF" w:rsidRPr="004B73DF" w:rsidRDefault="00EC73CF" w:rsidP="00EC73CF">
      <w:pPr>
        <w:spacing w:after="40"/>
        <w:ind w:left="227" w:hanging="227"/>
        <w:rPr>
          <w:lang w:val="en-US"/>
        </w:rPr>
      </w:pPr>
      <w:r w:rsidRPr="004B73DF">
        <w:rPr>
          <w:lang w:val="en-US"/>
        </w:rPr>
        <w:t>4. "Existing solution is familiar"</w:t>
      </w:r>
    </w:p>
    <w:p w14:paraId="366D725F" w14:textId="77777777" w:rsidR="00EC73CF" w:rsidRPr="004B73DF" w:rsidRDefault="00EC73CF" w:rsidP="00EC73CF">
      <w:pPr>
        <w:spacing w:after="40"/>
        <w:ind w:left="227" w:hanging="227"/>
        <w:rPr>
          <w:lang w:val="en-US"/>
        </w:rPr>
      </w:pPr>
      <w:r w:rsidRPr="004B73DF">
        <w:rPr>
          <w:lang w:val="en-US"/>
        </w:rPr>
        <w:t>5. "the problem is not prioritized strongly enough"</w:t>
      </w:r>
    </w:p>
    <w:p w14:paraId="1FC96814" w14:textId="77777777" w:rsidR="00EC73CF" w:rsidRPr="004B73DF" w:rsidRDefault="00EC73CF" w:rsidP="00EC73CF">
      <w:pPr>
        <w:rPr>
          <w:lang w:val="en-US"/>
        </w:rPr>
      </w:pPr>
      <w:r w:rsidRPr="004B73DF">
        <w:rPr>
          <w:i/>
          <w:lang w:val="en-US"/>
        </w:rPr>
        <w:t>[Please enter]</w:t>
      </w:r>
    </w:p>
    <w:p w14:paraId="0CAA7846" w14:textId="77777777" w:rsidR="00EC73CF" w:rsidRPr="004B73DF" w:rsidRDefault="00EC73CF" w:rsidP="00EC73CF">
      <w:pPr>
        <w:pStyle w:val="berschrift2"/>
      </w:pPr>
      <w:r w:rsidRPr="008D4B2D">
        <w:t>8.5 Where Could Your Solution Be Stronger</w:t>
      </w:r>
    </w:p>
    <w:p w14:paraId="02D4C0F8" w14:textId="77777777" w:rsidR="00EC73CF" w:rsidRPr="004B73DF" w:rsidRDefault="00EC73CF" w:rsidP="00EC73CF">
      <w:pPr>
        <w:rPr>
          <w:lang w:val="en-US"/>
        </w:rPr>
      </w:pPr>
      <w:r w:rsidRPr="004B73DF">
        <w:rPr>
          <w:b/>
          <w:lang w:val="en-US"/>
        </w:rPr>
        <w:t xml:space="preserve">Auxiliary question: </w:t>
      </w:r>
      <w:r w:rsidRPr="004B73DF">
        <w:rPr>
          <w:lang w:val="en-US"/>
        </w:rPr>
        <w:t>Where could your solution have a real advantage compared to the current state or existing alternatives?</w:t>
      </w:r>
    </w:p>
    <w:p w14:paraId="36FB8BAA" w14:textId="77777777" w:rsidR="00EC73CF" w:rsidRPr="004B73DF" w:rsidRDefault="00EC73CF" w:rsidP="00EC73CF">
      <w:pPr>
        <w:rPr>
          <w:lang w:val="en-US"/>
        </w:rPr>
      </w:pPr>
      <w:r w:rsidRPr="004B73DF">
        <w:rPr>
          <w:b/>
          <w:lang w:val="en-US"/>
        </w:rPr>
        <w:t>Examples</w:t>
      </w:r>
    </w:p>
    <w:p w14:paraId="6B29BA9F" w14:textId="77777777" w:rsidR="00EC73CF" w:rsidRPr="004B73DF" w:rsidRDefault="00EC73CF" w:rsidP="00EC73CF">
      <w:pPr>
        <w:spacing w:after="40"/>
        <w:ind w:left="227" w:hanging="227"/>
        <w:rPr>
          <w:lang w:val="en-US"/>
        </w:rPr>
      </w:pPr>
      <w:r w:rsidRPr="004B73DF">
        <w:rPr>
          <w:lang w:val="en-US"/>
        </w:rPr>
        <w:t>1. "Easier implementation"</w:t>
      </w:r>
    </w:p>
    <w:p w14:paraId="3AE949A4" w14:textId="77777777" w:rsidR="00EC73CF" w:rsidRPr="004B73DF" w:rsidRDefault="00EC73CF" w:rsidP="00EC73CF">
      <w:pPr>
        <w:spacing w:after="40"/>
        <w:ind w:left="227" w:hanging="227"/>
        <w:rPr>
          <w:lang w:val="en-US"/>
        </w:rPr>
      </w:pPr>
      <w:r w:rsidRPr="004B73DF">
        <w:rPr>
          <w:lang w:val="en-US"/>
        </w:rPr>
        <w:t>2. "Better overview"</w:t>
      </w:r>
    </w:p>
    <w:p w14:paraId="22BAF75D" w14:textId="77777777" w:rsidR="00EC73CF" w:rsidRPr="004B73DF" w:rsidRDefault="00EC73CF" w:rsidP="00EC73CF">
      <w:pPr>
        <w:spacing w:after="40"/>
        <w:ind w:left="227" w:hanging="227"/>
        <w:rPr>
          <w:lang w:val="en-US"/>
        </w:rPr>
      </w:pPr>
      <w:r w:rsidRPr="004B73DF">
        <w:rPr>
          <w:lang w:val="en-US"/>
        </w:rPr>
        <w:t>3. "Faster response"</w:t>
      </w:r>
    </w:p>
    <w:p w14:paraId="79B07C01" w14:textId="77777777" w:rsidR="00EC73CF" w:rsidRPr="004B73DF" w:rsidRDefault="00EC73CF" w:rsidP="00EC73CF">
      <w:pPr>
        <w:spacing w:after="40"/>
        <w:ind w:left="227" w:hanging="227"/>
        <w:rPr>
          <w:lang w:val="en-US"/>
        </w:rPr>
      </w:pPr>
      <w:r w:rsidRPr="004B73DF">
        <w:rPr>
          <w:lang w:val="en-US"/>
        </w:rPr>
        <w:t>4. "Less manual effort"</w:t>
      </w:r>
    </w:p>
    <w:p w14:paraId="02922EAC" w14:textId="77777777" w:rsidR="00EC73CF" w:rsidRPr="004B73DF" w:rsidRDefault="00EC73CF" w:rsidP="00EC73CF">
      <w:pPr>
        <w:spacing w:after="40"/>
        <w:ind w:left="227" w:hanging="227"/>
        <w:rPr>
          <w:lang w:val="en-US"/>
        </w:rPr>
      </w:pPr>
      <w:r w:rsidRPr="004B73DF">
        <w:rPr>
          <w:lang w:val="en-US"/>
        </w:rPr>
        <w:t>5. "More focused on a clear use case"</w:t>
      </w:r>
    </w:p>
    <w:p w14:paraId="3D153D26" w14:textId="77777777" w:rsidR="00EC73CF" w:rsidRPr="004B73DF" w:rsidRDefault="00EC73CF" w:rsidP="00EC73CF">
      <w:pPr>
        <w:rPr>
          <w:lang w:val="en-US"/>
        </w:rPr>
      </w:pPr>
      <w:r w:rsidRPr="004B73DF">
        <w:rPr>
          <w:b/>
          <w:lang w:val="en-US"/>
        </w:rPr>
        <w:t>Less helpful</w:t>
      </w:r>
    </w:p>
    <w:p w14:paraId="72D7AB47" w14:textId="77777777" w:rsidR="00EC73CF" w:rsidRPr="004B73DF" w:rsidRDefault="00EC73CF" w:rsidP="00EC73CF">
      <w:pPr>
        <w:spacing w:after="40"/>
        <w:ind w:left="227" w:hanging="227"/>
        <w:rPr>
          <w:lang w:val="en-US"/>
        </w:rPr>
      </w:pPr>
      <w:r w:rsidRPr="004B73DF">
        <w:rPr>
          <w:lang w:val="en-US"/>
        </w:rPr>
        <w:t>1. "Unique"</w:t>
      </w:r>
    </w:p>
    <w:p w14:paraId="56D2B6C8" w14:textId="77777777" w:rsidR="00EC73CF" w:rsidRPr="004B73DF" w:rsidRDefault="00EC73CF" w:rsidP="00EC73CF">
      <w:pPr>
        <w:spacing w:after="40"/>
        <w:ind w:left="227" w:hanging="227"/>
        <w:rPr>
          <w:lang w:val="en-US"/>
        </w:rPr>
      </w:pPr>
      <w:r w:rsidRPr="004B73DF">
        <w:rPr>
          <w:lang w:val="en-US"/>
        </w:rPr>
        <w:t>2. "Clearly better than everyone else"</w:t>
      </w:r>
    </w:p>
    <w:p w14:paraId="6CBAF763" w14:textId="77777777" w:rsidR="00EC73CF" w:rsidRPr="004B73DF" w:rsidRDefault="00EC73CF" w:rsidP="00EC73CF">
      <w:pPr>
        <w:spacing w:after="40"/>
        <w:ind w:left="227" w:hanging="227"/>
        <w:rPr>
          <w:lang w:val="en-US"/>
        </w:rPr>
      </w:pPr>
      <w:r w:rsidRPr="004B73DF">
        <w:rPr>
          <w:lang w:val="en-US"/>
        </w:rPr>
        <w:t>3. "no real competition"</w:t>
      </w:r>
    </w:p>
    <w:p w14:paraId="5BB17DE9" w14:textId="77777777" w:rsidR="00EC73CF" w:rsidRPr="004B73DF" w:rsidRDefault="00EC73CF" w:rsidP="00EC73CF">
      <w:pPr>
        <w:rPr>
          <w:lang w:val="en-US"/>
        </w:rPr>
      </w:pPr>
      <w:r w:rsidRPr="004B73DF">
        <w:rPr>
          <w:i/>
          <w:lang w:val="en-US"/>
        </w:rPr>
        <w:t>[Please enter]</w:t>
      </w:r>
    </w:p>
    <w:p w14:paraId="433831AE" w14:textId="77777777" w:rsidR="00EC73CF" w:rsidRPr="004B73DF" w:rsidRDefault="00EC73CF" w:rsidP="00EC73CF">
      <w:pPr>
        <w:pStyle w:val="berschrift2"/>
      </w:pPr>
      <w:r w:rsidRPr="008D4B2D">
        <w:t>8.6 Where could your solution be weaker, harder to introduce, or harder to explain</w:t>
      </w:r>
    </w:p>
    <w:p w14:paraId="5DD6B87A" w14:textId="77777777" w:rsidR="00EC73CF" w:rsidRPr="004B73DF" w:rsidRDefault="00EC73CF" w:rsidP="00EC73CF">
      <w:pPr>
        <w:rPr>
          <w:lang w:val="en-US"/>
        </w:rPr>
      </w:pPr>
      <w:r w:rsidRPr="004B73DF">
        <w:rPr>
          <w:b/>
          <w:lang w:val="en-US"/>
        </w:rPr>
        <w:t xml:space="preserve">Auxiliary question: </w:t>
      </w:r>
      <w:r w:rsidRPr="004B73DF">
        <w:rPr>
          <w:lang w:val="en-US"/>
        </w:rPr>
        <w:t>Where could the current situation or an existing alternative remain more attractive for some target groups?</w:t>
      </w:r>
    </w:p>
    <w:p w14:paraId="116FF91D" w14:textId="77777777" w:rsidR="00EC73CF" w:rsidRPr="004B73DF" w:rsidRDefault="00EC73CF" w:rsidP="00EC73CF">
      <w:pPr>
        <w:rPr>
          <w:lang w:val="en-US"/>
        </w:rPr>
      </w:pPr>
      <w:r w:rsidRPr="004B73DF">
        <w:rPr>
          <w:i/>
          <w:lang w:val="en-US"/>
        </w:rPr>
        <w:t>[Please enter]</w:t>
      </w:r>
    </w:p>
    <w:p w14:paraId="0FB48A61" w14:textId="77777777" w:rsidR="00EC73CF" w:rsidRPr="004B73DF" w:rsidRDefault="00EC73CF" w:rsidP="00EC73CF">
      <w:pPr>
        <w:pStyle w:val="berschrift2"/>
      </w:pPr>
      <w:r w:rsidRPr="008D4B2D">
        <w:lastRenderedPageBreak/>
        <w:t>8.7 How well do you understand today what alternatives already exist</w:t>
      </w:r>
    </w:p>
    <w:p w14:paraId="1C2D7199" w14:textId="77777777" w:rsidR="00EC73CF" w:rsidRPr="004B73DF" w:rsidRDefault="00EC73CF" w:rsidP="00EC73CF">
      <w:pPr>
        <w:rPr>
          <w:lang w:val="en-US"/>
        </w:rPr>
      </w:pPr>
      <w:r w:rsidRPr="004B73DF">
        <w:rPr>
          <w:b/>
          <w:lang w:val="en-US"/>
        </w:rPr>
        <w:t xml:space="preserve">Auxiliary question: </w:t>
      </w:r>
      <w:r w:rsidRPr="004B73DF">
        <w:rPr>
          <w:lang w:val="en-US"/>
        </w:rPr>
        <w:t>What is this assessment based on? For example, market observation, discussions, own experience or comparison with existing solutions.</w:t>
      </w:r>
    </w:p>
    <w:p w14:paraId="166BC391" w14:textId="77777777" w:rsidR="00EC73CF" w:rsidRPr="004B73DF" w:rsidRDefault="00EC73CF" w:rsidP="00EC73CF">
      <w:pPr>
        <w:rPr>
          <w:lang w:val="en-US"/>
        </w:rPr>
      </w:pPr>
      <w:r w:rsidRPr="004B73DF">
        <w:rPr>
          <w:b/>
          <w:lang w:val="en-US"/>
        </w:rPr>
        <w:t>Examples</w:t>
      </w:r>
    </w:p>
    <w:p w14:paraId="3F3A4201" w14:textId="77777777" w:rsidR="00EC73CF" w:rsidRPr="004B73DF" w:rsidRDefault="00EC73CF" w:rsidP="00EC73CF">
      <w:pPr>
        <w:spacing w:after="40"/>
        <w:ind w:left="227" w:hanging="227"/>
        <w:rPr>
          <w:lang w:val="en-US"/>
        </w:rPr>
      </w:pPr>
      <w:r w:rsidRPr="004B73DF">
        <w:rPr>
          <w:lang w:val="en-US"/>
        </w:rPr>
        <w:t>1. First real clues</w:t>
      </w:r>
    </w:p>
    <w:p w14:paraId="39030046" w14:textId="77777777" w:rsidR="00EC73CF" w:rsidRPr="004B73DF" w:rsidRDefault="00EC73CF" w:rsidP="00EC73CF">
      <w:pPr>
        <w:spacing w:after="40"/>
        <w:ind w:left="227" w:hanging="227"/>
        <w:rPr>
          <w:lang w:val="en-US"/>
        </w:rPr>
      </w:pPr>
      <w:r w:rsidRPr="004B73DF">
        <w:rPr>
          <w:lang w:val="en-US"/>
        </w:rPr>
        <w:t>2. Supported in part</w:t>
      </w:r>
    </w:p>
    <w:p w14:paraId="432E4416" w14:textId="77777777" w:rsidR="00EC73CF" w:rsidRPr="004B73DF" w:rsidRDefault="00EC73CF" w:rsidP="00EC73CF">
      <w:pPr>
        <w:spacing w:after="40"/>
        <w:ind w:left="227" w:hanging="227"/>
        <w:rPr>
          <w:lang w:val="en-US"/>
        </w:rPr>
      </w:pPr>
      <w:r w:rsidRPr="004B73DF">
        <w:rPr>
          <w:lang w:val="en-US"/>
        </w:rPr>
        <w:t>3. Clearly supported</w:t>
      </w:r>
    </w:p>
    <w:p w14:paraId="60F6E4D8" w14:textId="77777777" w:rsidR="00EC73CF" w:rsidRPr="004B73DF" w:rsidRDefault="00EC73CF" w:rsidP="00EC73CF">
      <w:pPr>
        <w:spacing w:after="40"/>
        <w:ind w:left="227" w:hanging="227"/>
        <w:rPr>
          <w:lang w:val="en-US"/>
        </w:rPr>
      </w:pPr>
      <w:r w:rsidRPr="004B73DF">
        <w:rPr>
          <w:lang w:val="en-US"/>
        </w:rPr>
        <w:t>4. Still open or accepted</w:t>
      </w:r>
    </w:p>
    <w:p w14:paraId="7AB61F09"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06FC83D7" w14:textId="77777777" w:rsidTr="002131FC">
        <w:trPr>
          <w:jc w:val="center"/>
        </w:trPr>
        <w:tc>
          <w:tcPr>
            <w:tcW w:w="9524" w:type="dxa"/>
            <w:shd w:val="clear" w:color="auto" w:fill="F7F7F7"/>
            <w:tcMar>
              <w:top w:w="90" w:type="dxa"/>
              <w:left w:w="120" w:type="dxa"/>
              <w:bottom w:w="90" w:type="dxa"/>
              <w:right w:w="120" w:type="dxa"/>
            </w:tcMar>
            <w:vAlign w:val="center"/>
          </w:tcPr>
          <w:p w14:paraId="37D1A40A" w14:textId="77777777" w:rsidR="00EC73CF" w:rsidRDefault="00EC73CF" w:rsidP="002131FC">
            <w:r>
              <w:rPr>
                <w:b/>
                <w:color w:val="404040"/>
              </w:rPr>
              <w:t>Important note</w:t>
            </w:r>
          </w:p>
          <w:p w14:paraId="008EF292" w14:textId="77777777" w:rsidR="00EC73CF" w:rsidRPr="004B73DF" w:rsidRDefault="00EC73CF" w:rsidP="002131FC">
            <w:pPr>
              <w:spacing w:after="40"/>
              <w:rPr>
                <w:lang w:val="en-US"/>
              </w:rPr>
            </w:pPr>
            <w:r w:rsidRPr="004B73DF">
              <w:rPr>
                <w:lang w:val="en-US"/>
              </w:rPr>
              <w:t>Competition is not just another provider. Often, the strongest competitor is today's state: Excel, e-mail, internal routines, manual work or simply not changing anything.</w:t>
            </w:r>
          </w:p>
        </w:tc>
      </w:tr>
    </w:tbl>
    <w:p w14:paraId="205A7672" w14:textId="77777777" w:rsidR="00EC73CF" w:rsidRPr="004B73DF" w:rsidRDefault="00EC73CF" w:rsidP="00EC73CF">
      <w:pPr>
        <w:rPr>
          <w:lang w:val="en-US"/>
        </w:rPr>
      </w:pPr>
    </w:p>
    <w:p w14:paraId="497EC041" w14:textId="77777777" w:rsidR="00EC73CF" w:rsidRDefault="00EC73CF" w:rsidP="00EC73CF">
      <w:pPr>
        <w:pStyle w:val="berschrift1"/>
      </w:pPr>
      <w:r>
        <w:t>9. Evidence and current knowledge</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3F304630" w14:textId="77777777" w:rsidTr="002131FC">
        <w:trPr>
          <w:jc w:val="center"/>
        </w:trPr>
        <w:tc>
          <w:tcPr>
            <w:tcW w:w="9524" w:type="dxa"/>
            <w:shd w:val="clear" w:color="auto" w:fill="EEF4FB"/>
            <w:tcMar>
              <w:top w:w="90" w:type="dxa"/>
              <w:left w:w="120" w:type="dxa"/>
              <w:bottom w:w="90" w:type="dxa"/>
              <w:right w:w="120" w:type="dxa"/>
            </w:tcMar>
            <w:vAlign w:val="center"/>
          </w:tcPr>
          <w:p w14:paraId="1EA24EBA" w14:textId="77777777" w:rsidR="00EC73CF" w:rsidRDefault="00EC73CF" w:rsidP="002131FC">
            <w:r>
              <w:rPr>
                <w:b/>
                <w:color w:val="404040"/>
              </w:rPr>
              <w:t>Note</w:t>
            </w:r>
          </w:p>
          <w:p w14:paraId="53B2EDEA" w14:textId="77777777" w:rsidR="00EC73CF" w:rsidRPr="004B73DF" w:rsidRDefault="00EC73CF" w:rsidP="002131FC">
            <w:pPr>
              <w:spacing w:after="40"/>
              <w:rPr>
                <w:lang w:val="en-US"/>
              </w:rPr>
            </w:pPr>
            <w:r w:rsidRPr="004B73DF">
              <w:rPr>
                <w:lang w:val="en-US"/>
              </w:rPr>
              <w:t>Not every real observation is already a validation.</w:t>
            </w:r>
          </w:p>
          <w:p w14:paraId="125E1AA1" w14:textId="77777777" w:rsidR="00EC73CF" w:rsidRPr="004B73DF" w:rsidRDefault="00EC73CF" w:rsidP="002131FC">
            <w:pPr>
              <w:spacing w:after="40"/>
              <w:rPr>
                <w:lang w:val="en-US"/>
              </w:rPr>
            </w:pPr>
            <w:r w:rsidRPr="004B73DF">
              <w:rPr>
                <w:lang w:val="en-US"/>
              </w:rPr>
              <w:t>An observation can be a valuable first clue. For stronger statements, for example on willingness to buy, payment logic, introduction or market demand, more reliable evidence is usually needed in the relevant target context.</w:t>
            </w:r>
          </w:p>
        </w:tc>
      </w:tr>
    </w:tbl>
    <w:p w14:paraId="3A018604" w14:textId="77777777" w:rsidR="00EC73CF" w:rsidRPr="004B73DF" w:rsidRDefault="00EC73CF" w:rsidP="00EC73CF">
      <w:pPr>
        <w:rPr>
          <w:lang w:val="en-US"/>
        </w:rPr>
      </w:pPr>
    </w:p>
    <w:p w14:paraId="677F147A" w14:textId="77777777" w:rsidR="00EC73CF" w:rsidRPr="004B73DF" w:rsidRDefault="00EC73CF" w:rsidP="00EC73CF">
      <w:pPr>
        <w:rPr>
          <w:lang w:val="en-US"/>
        </w:rPr>
      </w:pPr>
      <w:r w:rsidRPr="004B73DF">
        <w:rPr>
          <w:lang w:val="en-US"/>
        </w:rPr>
        <w:t xml:space="preserve">Please briefly describe the </w:t>
      </w:r>
      <w:proofErr w:type="gramStart"/>
      <w:r w:rsidRPr="004B73DF">
        <w:rPr>
          <w:lang w:val="en-US"/>
        </w:rPr>
        <w:t>current status</w:t>
      </w:r>
      <w:proofErr w:type="gramEnd"/>
      <w:r w:rsidRPr="004B73DF">
        <w:rPr>
          <w:lang w:val="en-US"/>
        </w:rPr>
        <w:t xml:space="preserve"> of each of the following points.</w:t>
      </w:r>
    </w:p>
    <w:p w14:paraId="11418209" w14:textId="77777777" w:rsidR="00EC73CF" w:rsidRPr="004B73DF" w:rsidRDefault="00EC73CF" w:rsidP="00EC73CF">
      <w:pPr>
        <w:pStyle w:val="berschrift2"/>
      </w:pPr>
      <w:r w:rsidRPr="008D4B2D">
        <w:t>9.1 Problem Understanding</w:t>
      </w:r>
    </w:p>
    <w:p w14:paraId="19265476" w14:textId="77777777" w:rsidR="00EC73CF" w:rsidRPr="004B73DF" w:rsidRDefault="00EC73CF" w:rsidP="00EC73CF">
      <w:pPr>
        <w:rPr>
          <w:lang w:val="en-US"/>
        </w:rPr>
      </w:pPr>
      <w:r w:rsidRPr="004B73DF">
        <w:rPr>
          <w:b/>
          <w:lang w:val="en-US"/>
        </w:rPr>
        <w:t xml:space="preserve">Statement: </w:t>
      </w:r>
      <w:r w:rsidRPr="004B73DF">
        <w:rPr>
          <w:lang w:val="en-US"/>
        </w:rPr>
        <w:t>What do you think you know about the problem today?</w:t>
      </w:r>
    </w:p>
    <w:p w14:paraId="6E82E764" w14:textId="77777777" w:rsidR="00EC73CF" w:rsidRPr="004B73DF" w:rsidRDefault="00EC73CF" w:rsidP="00EC73CF">
      <w:pPr>
        <w:rPr>
          <w:lang w:val="en-US"/>
        </w:rPr>
      </w:pPr>
      <w:r w:rsidRPr="004B73DF">
        <w:rPr>
          <w:i/>
          <w:lang w:val="en-US"/>
        </w:rPr>
        <w:t>[Please enter]</w:t>
      </w:r>
    </w:p>
    <w:p w14:paraId="2EF3CDD5" w14:textId="77777777" w:rsidR="00EC73CF" w:rsidRPr="004B73DF" w:rsidRDefault="00EC73CF" w:rsidP="00EC73CF">
      <w:pPr>
        <w:rPr>
          <w:lang w:val="en-US"/>
        </w:rPr>
      </w:pPr>
      <w:r w:rsidRPr="004B73DF">
        <w:rPr>
          <w:b/>
          <w:lang w:val="en-US"/>
        </w:rPr>
        <w:t>Status</w:t>
      </w:r>
    </w:p>
    <w:p w14:paraId="5A2C2A70" w14:textId="77777777" w:rsidR="00EC73CF" w:rsidRPr="004B73DF" w:rsidRDefault="00EC73CF" w:rsidP="00EC73CF">
      <w:pPr>
        <w:spacing w:after="40"/>
        <w:ind w:left="227" w:hanging="227"/>
        <w:rPr>
          <w:lang w:val="en-US"/>
        </w:rPr>
      </w:pPr>
      <w:r w:rsidRPr="004B73DF">
        <w:rPr>
          <w:lang w:val="en-US"/>
        </w:rPr>
        <w:t>1. First real clues</w:t>
      </w:r>
    </w:p>
    <w:p w14:paraId="6B64DE28" w14:textId="77777777" w:rsidR="00EC73CF" w:rsidRPr="004B73DF" w:rsidRDefault="00EC73CF" w:rsidP="00EC73CF">
      <w:pPr>
        <w:spacing w:after="40"/>
        <w:ind w:left="227" w:hanging="227"/>
        <w:rPr>
          <w:lang w:val="en-US"/>
        </w:rPr>
      </w:pPr>
      <w:r w:rsidRPr="004B73DF">
        <w:rPr>
          <w:lang w:val="en-US"/>
        </w:rPr>
        <w:t>2. Supported in part</w:t>
      </w:r>
    </w:p>
    <w:p w14:paraId="17AB8BB6" w14:textId="77777777" w:rsidR="00EC73CF" w:rsidRPr="004B73DF" w:rsidRDefault="00EC73CF" w:rsidP="00EC73CF">
      <w:pPr>
        <w:spacing w:after="40"/>
        <w:ind w:left="227" w:hanging="227"/>
        <w:rPr>
          <w:lang w:val="en-US"/>
        </w:rPr>
      </w:pPr>
      <w:r w:rsidRPr="004B73DF">
        <w:rPr>
          <w:lang w:val="en-US"/>
        </w:rPr>
        <w:t>3. Clearly supported</w:t>
      </w:r>
    </w:p>
    <w:p w14:paraId="2B1B7D3D" w14:textId="77777777" w:rsidR="00EC73CF" w:rsidRPr="004B73DF" w:rsidRDefault="00EC73CF" w:rsidP="00EC73CF">
      <w:pPr>
        <w:spacing w:after="40"/>
        <w:ind w:left="227" w:hanging="227"/>
        <w:rPr>
          <w:lang w:val="en-US"/>
        </w:rPr>
      </w:pPr>
      <w:r w:rsidRPr="004B73DF">
        <w:rPr>
          <w:lang w:val="en-US"/>
        </w:rPr>
        <w:t>4. Still open or accepted</w:t>
      </w:r>
    </w:p>
    <w:p w14:paraId="58A068DF" w14:textId="77777777" w:rsidR="00EC73CF" w:rsidRPr="004B73DF" w:rsidRDefault="00EC73CF" w:rsidP="00EC73CF">
      <w:pPr>
        <w:rPr>
          <w:lang w:val="en-US"/>
        </w:rPr>
      </w:pPr>
      <w:r w:rsidRPr="004B73DF">
        <w:rPr>
          <w:b/>
          <w:lang w:val="en-US"/>
        </w:rPr>
        <w:lastRenderedPageBreak/>
        <w:t xml:space="preserve">What is this based on: </w:t>
      </w:r>
      <w:r w:rsidRPr="004B73DF">
        <w:rPr>
          <w:lang w:val="en-US"/>
        </w:rPr>
        <w:t>For example, conversations, observations, own experience, data, tests or other concrete indications.</w:t>
      </w:r>
    </w:p>
    <w:p w14:paraId="1CE41971" w14:textId="77777777" w:rsidR="00EC73CF" w:rsidRPr="004B73DF" w:rsidRDefault="00EC73CF" w:rsidP="00EC73CF">
      <w:pPr>
        <w:rPr>
          <w:lang w:val="en-US"/>
        </w:rPr>
      </w:pPr>
      <w:r w:rsidRPr="004B73DF">
        <w:rPr>
          <w:i/>
          <w:lang w:val="en-US"/>
        </w:rPr>
        <w:t>[Please enter]</w:t>
      </w:r>
    </w:p>
    <w:p w14:paraId="75B0C323" w14:textId="77777777" w:rsidR="00EC73CF" w:rsidRPr="004B73DF" w:rsidRDefault="00EC73CF" w:rsidP="00EC73CF">
      <w:pPr>
        <w:pStyle w:val="berschrift2"/>
      </w:pPr>
      <w:r w:rsidRPr="008D4B2D">
        <w:t>9.2 Target group</w:t>
      </w:r>
    </w:p>
    <w:p w14:paraId="193B13AC" w14:textId="77777777" w:rsidR="00EC73CF" w:rsidRPr="004B73DF" w:rsidRDefault="00EC73CF" w:rsidP="00EC73CF">
      <w:pPr>
        <w:rPr>
          <w:lang w:val="en-US"/>
        </w:rPr>
      </w:pPr>
      <w:r w:rsidRPr="004B73DF">
        <w:rPr>
          <w:b/>
          <w:lang w:val="en-US"/>
        </w:rPr>
        <w:t xml:space="preserve">Statement: </w:t>
      </w:r>
      <w:r w:rsidRPr="004B73DF">
        <w:rPr>
          <w:lang w:val="en-US"/>
        </w:rPr>
        <w:t>Who is the most important target group from today's perspective?</w:t>
      </w:r>
    </w:p>
    <w:p w14:paraId="0A6E6E00" w14:textId="77777777" w:rsidR="00EC73CF" w:rsidRPr="004B73DF" w:rsidRDefault="00EC73CF" w:rsidP="00EC73CF">
      <w:pPr>
        <w:rPr>
          <w:lang w:val="en-US"/>
        </w:rPr>
      </w:pPr>
      <w:r w:rsidRPr="004B73DF">
        <w:rPr>
          <w:i/>
          <w:lang w:val="en-US"/>
        </w:rPr>
        <w:t>[Please enter]</w:t>
      </w:r>
    </w:p>
    <w:p w14:paraId="497EB889" w14:textId="77777777" w:rsidR="00EC73CF" w:rsidRPr="004B73DF" w:rsidRDefault="00EC73CF" w:rsidP="00EC73CF">
      <w:pPr>
        <w:rPr>
          <w:lang w:val="en-US"/>
        </w:rPr>
      </w:pPr>
      <w:r w:rsidRPr="004B73DF">
        <w:rPr>
          <w:b/>
          <w:lang w:val="en-US"/>
        </w:rPr>
        <w:t>Status</w:t>
      </w:r>
    </w:p>
    <w:p w14:paraId="1D7A4500" w14:textId="77777777" w:rsidR="00EC73CF" w:rsidRPr="004B73DF" w:rsidRDefault="00EC73CF" w:rsidP="00EC73CF">
      <w:pPr>
        <w:spacing w:after="40"/>
        <w:ind w:left="227" w:hanging="227"/>
        <w:rPr>
          <w:lang w:val="en-US"/>
        </w:rPr>
      </w:pPr>
      <w:r w:rsidRPr="004B73DF">
        <w:rPr>
          <w:lang w:val="en-US"/>
        </w:rPr>
        <w:t>1. First real clues</w:t>
      </w:r>
    </w:p>
    <w:p w14:paraId="76B5D3AF" w14:textId="77777777" w:rsidR="00EC73CF" w:rsidRPr="004B73DF" w:rsidRDefault="00EC73CF" w:rsidP="00EC73CF">
      <w:pPr>
        <w:spacing w:after="40"/>
        <w:ind w:left="227" w:hanging="227"/>
        <w:rPr>
          <w:lang w:val="en-US"/>
        </w:rPr>
      </w:pPr>
      <w:r w:rsidRPr="004B73DF">
        <w:rPr>
          <w:lang w:val="en-US"/>
        </w:rPr>
        <w:t>2. Supported in part</w:t>
      </w:r>
    </w:p>
    <w:p w14:paraId="3886D3BD" w14:textId="77777777" w:rsidR="00EC73CF" w:rsidRPr="004B73DF" w:rsidRDefault="00EC73CF" w:rsidP="00EC73CF">
      <w:pPr>
        <w:spacing w:after="40"/>
        <w:ind w:left="227" w:hanging="227"/>
        <w:rPr>
          <w:lang w:val="en-US"/>
        </w:rPr>
      </w:pPr>
      <w:r w:rsidRPr="004B73DF">
        <w:rPr>
          <w:lang w:val="en-US"/>
        </w:rPr>
        <w:t>3. Clearly supported</w:t>
      </w:r>
    </w:p>
    <w:p w14:paraId="2775DA8B" w14:textId="77777777" w:rsidR="00EC73CF" w:rsidRPr="004B73DF" w:rsidRDefault="00EC73CF" w:rsidP="00EC73CF">
      <w:pPr>
        <w:spacing w:after="40"/>
        <w:ind w:left="227" w:hanging="227"/>
        <w:rPr>
          <w:lang w:val="en-US"/>
        </w:rPr>
      </w:pPr>
      <w:r w:rsidRPr="004B73DF">
        <w:rPr>
          <w:lang w:val="en-US"/>
        </w:rPr>
        <w:t>4. Still open or accepted</w:t>
      </w:r>
    </w:p>
    <w:p w14:paraId="6F4DDB03" w14:textId="77777777" w:rsidR="00EC73CF" w:rsidRPr="004B73DF" w:rsidRDefault="00EC73CF" w:rsidP="00EC73CF">
      <w:pPr>
        <w:rPr>
          <w:lang w:val="en-US"/>
        </w:rPr>
      </w:pPr>
      <w:r w:rsidRPr="004B73DF">
        <w:rPr>
          <w:b/>
          <w:lang w:val="en-US"/>
        </w:rPr>
        <w:t xml:space="preserve">What is this based on: </w:t>
      </w:r>
      <w:r w:rsidRPr="004B73DF">
        <w:rPr>
          <w:lang w:val="en-US"/>
        </w:rPr>
        <w:t>For example, conversations, observations, own experience, data, tests or other concrete indications.</w:t>
      </w:r>
    </w:p>
    <w:p w14:paraId="18D7FE19" w14:textId="77777777" w:rsidR="00EC73CF" w:rsidRPr="004B73DF" w:rsidRDefault="00EC73CF" w:rsidP="00EC73CF">
      <w:pPr>
        <w:rPr>
          <w:lang w:val="en-US"/>
        </w:rPr>
      </w:pPr>
      <w:r w:rsidRPr="004B73DF">
        <w:rPr>
          <w:i/>
          <w:lang w:val="en-US"/>
        </w:rPr>
        <w:t>[Please enter]</w:t>
      </w:r>
    </w:p>
    <w:p w14:paraId="313BD03D" w14:textId="77777777" w:rsidR="00EC73CF" w:rsidRPr="004B73DF" w:rsidRDefault="00EC73CF" w:rsidP="00EC73CF">
      <w:pPr>
        <w:pStyle w:val="berschrift2"/>
      </w:pPr>
      <w:r w:rsidRPr="008D4B2D">
        <w:t>9.3 Benefits</w:t>
      </w:r>
    </w:p>
    <w:p w14:paraId="5EB06EC1" w14:textId="77777777" w:rsidR="00EC73CF" w:rsidRPr="004B73DF" w:rsidRDefault="00EC73CF" w:rsidP="00EC73CF">
      <w:pPr>
        <w:rPr>
          <w:lang w:val="en-US"/>
        </w:rPr>
      </w:pPr>
      <w:r w:rsidRPr="004B73DF">
        <w:rPr>
          <w:b/>
          <w:lang w:val="en-US"/>
        </w:rPr>
        <w:t xml:space="preserve">Statement: </w:t>
      </w:r>
      <w:r w:rsidRPr="004B73DF">
        <w:rPr>
          <w:lang w:val="en-US"/>
        </w:rPr>
        <w:t>Which benefit seems most important today?</w:t>
      </w:r>
    </w:p>
    <w:p w14:paraId="3195BD9A" w14:textId="77777777" w:rsidR="00EC73CF" w:rsidRPr="004B73DF" w:rsidRDefault="00EC73CF" w:rsidP="00EC73CF">
      <w:pPr>
        <w:rPr>
          <w:lang w:val="en-US"/>
        </w:rPr>
      </w:pPr>
      <w:r w:rsidRPr="004B73DF">
        <w:rPr>
          <w:i/>
          <w:lang w:val="en-US"/>
        </w:rPr>
        <w:t>[Please enter]</w:t>
      </w:r>
    </w:p>
    <w:p w14:paraId="58978E77" w14:textId="77777777" w:rsidR="00EC73CF" w:rsidRPr="004B73DF" w:rsidRDefault="00EC73CF" w:rsidP="00EC73CF">
      <w:pPr>
        <w:rPr>
          <w:lang w:val="en-US"/>
        </w:rPr>
      </w:pPr>
      <w:r w:rsidRPr="004B73DF">
        <w:rPr>
          <w:b/>
          <w:lang w:val="en-US"/>
        </w:rPr>
        <w:t>Status</w:t>
      </w:r>
    </w:p>
    <w:p w14:paraId="49415D0C" w14:textId="77777777" w:rsidR="00EC73CF" w:rsidRPr="004B73DF" w:rsidRDefault="00EC73CF" w:rsidP="00EC73CF">
      <w:pPr>
        <w:spacing w:after="40"/>
        <w:ind w:left="227" w:hanging="227"/>
        <w:rPr>
          <w:lang w:val="en-US"/>
        </w:rPr>
      </w:pPr>
      <w:r w:rsidRPr="004B73DF">
        <w:rPr>
          <w:lang w:val="en-US"/>
        </w:rPr>
        <w:t>1. First real clues</w:t>
      </w:r>
    </w:p>
    <w:p w14:paraId="6B9B6BD3" w14:textId="77777777" w:rsidR="00EC73CF" w:rsidRPr="004B73DF" w:rsidRDefault="00EC73CF" w:rsidP="00EC73CF">
      <w:pPr>
        <w:spacing w:after="40"/>
        <w:ind w:left="227" w:hanging="227"/>
        <w:rPr>
          <w:lang w:val="en-US"/>
        </w:rPr>
      </w:pPr>
      <w:r w:rsidRPr="004B73DF">
        <w:rPr>
          <w:lang w:val="en-US"/>
        </w:rPr>
        <w:t>2. Supported in part</w:t>
      </w:r>
    </w:p>
    <w:p w14:paraId="44846F05" w14:textId="77777777" w:rsidR="00EC73CF" w:rsidRPr="004B73DF" w:rsidRDefault="00EC73CF" w:rsidP="00EC73CF">
      <w:pPr>
        <w:spacing w:after="40"/>
        <w:ind w:left="227" w:hanging="227"/>
        <w:rPr>
          <w:lang w:val="en-US"/>
        </w:rPr>
      </w:pPr>
      <w:r w:rsidRPr="004B73DF">
        <w:rPr>
          <w:lang w:val="en-US"/>
        </w:rPr>
        <w:t>3. Clearly supported</w:t>
      </w:r>
    </w:p>
    <w:p w14:paraId="27A3E5EA" w14:textId="77777777" w:rsidR="00EC73CF" w:rsidRPr="004B73DF" w:rsidRDefault="00EC73CF" w:rsidP="00EC73CF">
      <w:pPr>
        <w:spacing w:after="40"/>
        <w:ind w:left="227" w:hanging="227"/>
        <w:rPr>
          <w:lang w:val="en-US"/>
        </w:rPr>
      </w:pPr>
      <w:r w:rsidRPr="004B73DF">
        <w:rPr>
          <w:lang w:val="en-US"/>
        </w:rPr>
        <w:t>4. Still open or accepted</w:t>
      </w:r>
    </w:p>
    <w:p w14:paraId="55B80657" w14:textId="77777777" w:rsidR="00EC73CF" w:rsidRPr="004B73DF" w:rsidRDefault="00EC73CF" w:rsidP="00EC73CF">
      <w:pPr>
        <w:rPr>
          <w:lang w:val="en-US"/>
        </w:rPr>
      </w:pPr>
      <w:r w:rsidRPr="004B73DF">
        <w:rPr>
          <w:b/>
          <w:lang w:val="en-US"/>
        </w:rPr>
        <w:t xml:space="preserve">What is this based on: </w:t>
      </w:r>
      <w:r w:rsidRPr="004B73DF">
        <w:rPr>
          <w:lang w:val="en-US"/>
        </w:rPr>
        <w:t>For example, conversations, observations, own experience, data, tests or other concrete indications.</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45D464A5" w14:textId="77777777" w:rsidTr="002131FC">
        <w:trPr>
          <w:jc w:val="center"/>
        </w:trPr>
        <w:tc>
          <w:tcPr>
            <w:tcW w:w="9524" w:type="dxa"/>
            <w:shd w:val="clear" w:color="auto" w:fill="F7F7F7"/>
            <w:tcMar>
              <w:top w:w="90" w:type="dxa"/>
              <w:left w:w="120" w:type="dxa"/>
              <w:bottom w:w="90" w:type="dxa"/>
              <w:right w:w="120" w:type="dxa"/>
            </w:tcMar>
            <w:vAlign w:val="center"/>
          </w:tcPr>
          <w:p w14:paraId="0FD82AA0" w14:textId="77777777" w:rsidR="00EC73CF" w:rsidRPr="004B73DF" w:rsidRDefault="00EC73CF" w:rsidP="002131FC">
            <w:pPr>
              <w:rPr>
                <w:lang w:val="en-US"/>
              </w:rPr>
            </w:pPr>
            <w:r w:rsidRPr="004B73DF">
              <w:rPr>
                <w:b/>
                <w:color w:val="404040"/>
                <w:lang w:val="en-US"/>
              </w:rPr>
              <w:t>Important note</w:t>
            </w:r>
          </w:p>
          <w:p w14:paraId="72E7E8A1" w14:textId="77777777" w:rsidR="00EC73CF" w:rsidRPr="004B73DF" w:rsidRDefault="00EC73CF" w:rsidP="002131FC">
            <w:pPr>
              <w:spacing w:after="40"/>
              <w:rPr>
                <w:lang w:val="en-US"/>
              </w:rPr>
            </w:pPr>
            <w:r w:rsidRPr="004B73DF">
              <w:rPr>
                <w:lang w:val="en-US"/>
              </w:rPr>
              <w:t>Less helpful are statements such as "this is certainly valuable", "clear added value" or "will be well received".</w:t>
            </w:r>
          </w:p>
        </w:tc>
      </w:tr>
    </w:tbl>
    <w:p w14:paraId="0025E709" w14:textId="77777777" w:rsidR="00EC73CF" w:rsidRPr="004B73DF" w:rsidRDefault="00EC73CF" w:rsidP="00EC73CF">
      <w:pPr>
        <w:rPr>
          <w:lang w:val="en-US"/>
        </w:rPr>
      </w:pPr>
    </w:p>
    <w:p w14:paraId="491CF69F" w14:textId="77777777" w:rsidR="00EC73CF" w:rsidRPr="004B73DF" w:rsidRDefault="00EC73CF" w:rsidP="00EC73CF">
      <w:pPr>
        <w:rPr>
          <w:lang w:val="en-US"/>
        </w:rPr>
      </w:pPr>
      <w:r w:rsidRPr="004B73DF">
        <w:rPr>
          <w:i/>
          <w:lang w:val="en-US"/>
        </w:rPr>
        <w:t>[Please enter]</w:t>
      </w:r>
    </w:p>
    <w:p w14:paraId="772E0DFF" w14:textId="77777777" w:rsidR="00EC73CF" w:rsidRPr="004B73DF" w:rsidRDefault="00EC73CF" w:rsidP="00EC73CF">
      <w:pPr>
        <w:pStyle w:val="berschrift2"/>
      </w:pPr>
      <w:r w:rsidRPr="008D4B2D">
        <w:lastRenderedPageBreak/>
        <w:t>9.4 Payment Logic</w:t>
      </w:r>
    </w:p>
    <w:p w14:paraId="3CDBEEDE" w14:textId="77777777" w:rsidR="00EC73CF" w:rsidRPr="004B73DF" w:rsidRDefault="00EC73CF" w:rsidP="00EC73CF">
      <w:pPr>
        <w:rPr>
          <w:lang w:val="en-US"/>
        </w:rPr>
      </w:pPr>
      <w:r w:rsidRPr="004B73DF">
        <w:rPr>
          <w:b/>
          <w:lang w:val="en-US"/>
        </w:rPr>
        <w:t xml:space="preserve">Statement: </w:t>
      </w:r>
      <w:r w:rsidRPr="004B73DF">
        <w:rPr>
          <w:lang w:val="en-US"/>
        </w:rPr>
        <w:t>Why might someone pay for this solution?</w:t>
      </w:r>
    </w:p>
    <w:p w14:paraId="5C677E9B" w14:textId="77777777" w:rsidR="00EC73CF" w:rsidRPr="004B73DF" w:rsidRDefault="00EC73CF" w:rsidP="00EC73CF">
      <w:pPr>
        <w:rPr>
          <w:lang w:val="en-US"/>
        </w:rPr>
      </w:pPr>
      <w:r w:rsidRPr="004B73DF">
        <w:rPr>
          <w:i/>
          <w:lang w:val="en-US"/>
        </w:rPr>
        <w:t>[Please enter]</w:t>
      </w:r>
    </w:p>
    <w:p w14:paraId="0970F6D9" w14:textId="77777777" w:rsidR="00EC73CF" w:rsidRPr="004B73DF" w:rsidRDefault="00EC73CF" w:rsidP="00EC73CF">
      <w:pPr>
        <w:rPr>
          <w:lang w:val="en-US"/>
        </w:rPr>
      </w:pPr>
      <w:r w:rsidRPr="004B73DF">
        <w:rPr>
          <w:b/>
          <w:lang w:val="en-US"/>
        </w:rPr>
        <w:t>Status</w:t>
      </w:r>
    </w:p>
    <w:p w14:paraId="4DBAA3F2" w14:textId="77777777" w:rsidR="00EC73CF" w:rsidRPr="004B73DF" w:rsidRDefault="00EC73CF" w:rsidP="00EC73CF">
      <w:pPr>
        <w:spacing w:after="40"/>
        <w:ind w:left="227" w:hanging="227"/>
        <w:rPr>
          <w:lang w:val="en-US"/>
        </w:rPr>
      </w:pPr>
      <w:r w:rsidRPr="004B73DF">
        <w:rPr>
          <w:lang w:val="en-US"/>
        </w:rPr>
        <w:t>1. First real clues</w:t>
      </w:r>
    </w:p>
    <w:p w14:paraId="0C304ED6" w14:textId="77777777" w:rsidR="00EC73CF" w:rsidRPr="004B73DF" w:rsidRDefault="00EC73CF" w:rsidP="00EC73CF">
      <w:pPr>
        <w:spacing w:after="40"/>
        <w:ind w:left="227" w:hanging="227"/>
        <w:rPr>
          <w:lang w:val="en-US"/>
        </w:rPr>
      </w:pPr>
      <w:r w:rsidRPr="004B73DF">
        <w:rPr>
          <w:lang w:val="en-US"/>
        </w:rPr>
        <w:t>2. Supported in part</w:t>
      </w:r>
    </w:p>
    <w:p w14:paraId="344D2C01" w14:textId="77777777" w:rsidR="00EC73CF" w:rsidRPr="004B73DF" w:rsidRDefault="00EC73CF" w:rsidP="00EC73CF">
      <w:pPr>
        <w:spacing w:after="40"/>
        <w:ind w:left="227" w:hanging="227"/>
        <w:rPr>
          <w:lang w:val="en-US"/>
        </w:rPr>
      </w:pPr>
      <w:r w:rsidRPr="004B73DF">
        <w:rPr>
          <w:lang w:val="en-US"/>
        </w:rPr>
        <w:t>3. Clearly supported</w:t>
      </w:r>
    </w:p>
    <w:p w14:paraId="0F9DE80D" w14:textId="77777777" w:rsidR="00EC73CF" w:rsidRPr="004B73DF" w:rsidRDefault="00EC73CF" w:rsidP="00EC73CF">
      <w:pPr>
        <w:spacing w:after="40"/>
        <w:ind w:left="227" w:hanging="227"/>
        <w:rPr>
          <w:lang w:val="en-US"/>
        </w:rPr>
      </w:pPr>
      <w:r w:rsidRPr="004B73DF">
        <w:rPr>
          <w:lang w:val="en-US"/>
        </w:rPr>
        <w:t>4. Still open or accepted</w:t>
      </w:r>
    </w:p>
    <w:p w14:paraId="37DBEB5A" w14:textId="77777777" w:rsidR="00EC73CF" w:rsidRPr="004B73DF" w:rsidRDefault="00EC73CF" w:rsidP="00EC73CF">
      <w:pPr>
        <w:rPr>
          <w:lang w:val="en-US"/>
        </w:rPr>
      </w:pPr>
      <w:r w:rsidRPr="004B73DF">
        <w:rPr>
          <w:b/>
          <w:lang w:val="en-US"/>
        </w:rPr>
        <w:t xml:space="preserve">What is this based on: </w:t>
      </w:r>
      <w:r w:rsidRPr="004B73DF">
        <w:rPr>
          <w:lang w:val="en-US"/>
        </w:rPr>
        <w:t>For example, conversations, observations, own experience, data, tests or other concrete indications.</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7A45D2E3" w14:textId="77777777" w:rsidTr="002131FC">
        <w:trPr>
          <w:jc w:val="center"/>
        </w:trPr>
        <w:tc>
          <w:tcPr>
            <w:tcW w:w="9524" w:type="dxa"/>
            <w:shd w:val="clear" w:color="auto" w:fill="F7F7F7"/>
            <w:tcMar>
              <w:top w:w="90" w:type="dxa"/>
              <w:left w:w="120" w:type="dxa"/>
              <w:bottom w:w="90" w:type="dxa"/>
              <w:right w:w="120" w:type="dxa"/>
            </w:tcMar>
            <w:vAlign w:val="center"/>
          </w:tcPr>
          <w:p w14:paraId="0AE0B11E" w14:textId="77777777" w:rsidR="00EC73CF" w:rsidRPr="004B73DF" w:rsidRDefault="00EC73CF" w:rsidP="002131FC">
            <w:pPr>
              <w:rPr>
                <w:lang w:val="en-US"/>
              </w:rPr>
            </w:pPr>
            <w:r w:rsidRPr="004B73DF">
              <w:rPr>
                <w:b/>
                <w:color w:val="404040"/>
                <w:lang w:val="en-US"/>
              </w:rPr>
              <w:t>Important note</w:t>
            </w:r>
          </w:p>
          <w:p w14:paraId="68F78212" w14:textId="77777777" w:rsidR="00EC73CF" w:rsidRPr="004B73DF" w:rsidRDefault="00EC73CF" w:rsidP="002131FC">
            <w:pPr>
              <w:spacing w:after="40"/>
              <w:rPr>
                <w:lang w:val="en-US"/>
              </w:rPr>
            </w:pPr>
            <w:r w:rsidRPr="004B73DF">
              <w:rPr>
                <w:lang w:val="en-US"/>
              </w:rPr>
              <w:t>Please be especially honest here. Benefits are not automatically the same as willingness to pay.</w:t>
            </w:r>
          </w:p>
        </w:tc>
      </w:tr>
    </w:tbl>
    <w:p w14:paraId="63B85350" w14:textId="77777777" w:rsidR="00EC73CF" w:rsidRPr="004B73DF" w:rsidRDefault="00EC73CF" w:rsidP="00EC73CF">
      <w:pPr>
        <w:rPr>
          <w:lang w:val="en-US"/>
        </w:rPr>
      </w:pPr>
    </w:p>
    <w:p w14:paraId="3160FFDA" w14:textId="77777777" w:rsidR="00EC73CF" w:rsidRPr="004B73DF" w:rsidRDefault="00EC73CF" w:rsidP="00EC73CF">
      <w:pPr>
        <w:rPr>
          <w:lang w:val="en-US"/>
        </w:rPr>
      </w:pPr>
      <w:r w:rsidRPr="004B73DF">
        <w:rPr>
          <w:i/>
          <w:lang w:val="en-US"/>
        </w:rPr>
        <w:t>[Please enter]</w:t>
      </w:r>
    </w:p>
    <w:p w14:paraId="7144153A" w14:textId="77777777" w:rsidR="00EC73CF" w:rsidRPr="004B73DF" w:rsidRDefault="00EC73CF" w:rsidP="00EC73CF">
      <w:pPr>
        <w:pStyle w:val="berschrift2"/>
      </w:pPr>
      <w:r w:rsidRPr="008D4B2D">
        <w:t>9.5 Feasibility</w:t>
      </w:r>
    </w:p>
    <w:p w14:paraId="5BEF3367" w14:textId="77777777" w:rsidR="00EC73CF" w:rsidRPr="004B73DF" w:rsidRDefault="00EC73CF" w:rsidP="00EC73CF">
      <w:pPr>
        <w:rPr>
          <w:lang w:val="en-US"/>
        </w:rPr>
      </w:pPr>
      <w:r w:rsidRPr="004B73DF">
        <w:rPr>
          <w:b/>
          <w:lang w:val="en-US"/>
        </w:rPr>
        <w:t xml:space="preserve">Statement: </w:t>
      </w:r>
      <w:r w:rsidRPr="004B73DF">
        <w:rPr>
          <w:lang w:val="en-US"/>
        </w:rPr>
        <w:t>How well is it supported today that the solution is technically or practically feasible?</w:t>
      </w:r>
    </w:p>
    <w:p w14:paraId="0293CE76" w14:textId="77777777" w:rsidR="00EC73CF" w:rsidRPr="004B73DF" w:rsidRDefault="00EC73CF" w:rsidP="00EC73CF">
      <w:pPr>
        <w:rPr>
          <w:lang w:val="en-US"/>
        </w:rPr>
      </w:pPr>
      <w:r w:rsidRPr="004B73DF">
        <w:rPr>
          <w:i/>
          <w:lang w:val="en-US"/>
        </w:rPr>
        <w:t>[Please enter]</w:t>
      </w:r>
    </w:p>
    <w:p w14:paraId="7B6448C0" w14:textId="77777777" w:rsidR="00EC73CF" w:rsidRPr="004B73DF" w:rsidRDefault="00EC73CF" w:rsidP="00EC73CF">
      <w:pPr>
        <w:rPr>
          <w:lang w:val="en-US"/>
        </w:rPr>
      </w:pPr>
      <w:r w:rsidRPr="004B73DF">
        <w:rPr>
          <w:b/>
          <w:lang w:val="en-US"/>
        </w:rPr>
        <w:t>Status</w:t>
      </w:r>
    </w:p>
    <w:p w14:paraId="5147DD52" w14:textId="77777777" w:rsidR="00EC73CF" w:rsidRPr="004B73DF" w:rsidRDefault="00EC73CF" w:rsidP="00EC73CF">
      <w:pPr>
        <w:spacing w:after="40"/>
        <w:ind w:left="227" w:hanging="227"/>
        <w:rPr>
          <w:lang w:val="en-US"/>
        </w:rPr>
      </w:pPr>
      <w:r w:rsidRPr="004B73DF">
        <w:rPr>
          <w:lang w:val="en-US"/>
        </w:rPr>
        <w:t>1. First real clues</w:t>
      </w:r>
    </w:p>
    <w:p w14:paraId="4D026F06" w14:textId="77777777" w:rsidR="00EC73CF" w:rsidRPr="004B73DF" w:rsidRDefault="00EC73CF" w:rsidP="00EC73CF">
      <w:pPr>
        <w:spacing w:after="40"/>
        <w:ind w:left="227" w:hanging="227"/>
        <w:rPr>
          <w:lang w:val="en-US"/>
        </w:rPr>
      </w:pPr>
      <w:r w:rsidRPr="004B73DF">
        <w:rPr>
          <w:lang w:val="en-US"/>
        </w:rPr>
        <w:t>2. Supported in part</w:t>
      </w:r>
    </w:p>
    <w:p w14:paraId="716A2A05" w14:textId="77777777" w:rsidR="00EC73CF" w:rsidRPr="004B73DF" w:rsidRDefault="00EC73CF" w:rsidP="00EC73CF">
      <w:pPr>
        <w:spacing w:after="40"/>
        <w:ind w:left="227" w:hanging="227"/>
        <w:rPr>
          <w:lang w:val="en-US"/>
        </w:rPr>
      </w:pPr>
      <w:r w:rsidRPr="004B73DF">
        <w:rPr>
          <w:lang w:val="en-US"/>
        </w:rPr>
        <w:t>3. Clearly supported</w:t>
      </w:r>
    </w:p>
    <w:p w14:paraId="10DAF0CA" w14:textId="77777777" w:rsidR="00EC73CF" w:rsidRPr="004B73DF" w:rsidRDefault="00EC73CF" w:rsidP="00EC73CF">
      <w:pPr>
        <w:spacing w:after="40"/>
        <w:ind w:left="227" w:hanging="227"/>
        <w:rPr>
          <w:lang w:val="en-US"/>
        </w:rPr>
      </w:pPr>
      <w:r w:rsidRPr="004B73DF">
        <w:rPr>
          <w:lang w:val="en-US"/>
        </w:rPr>
        <w:t>4. Still open or accepted</w:t>
      </w:r>
    </w:p>
    <w:p w14:paraId="3A54294F" w14:textId="77777777" w:rsidR="00EC73CF" w:rsidRPr="004B73DF" w:rsidRDefault="00EC73CF" w:rsidP="00EC73CF">
      <w:pPr>
        <w:rPr>
          <w:lang w:val="en-US"/>
        </w:rPr>
      </w:pPr>
      <w:r w:rsidRPr="004B73DF">
        <w:rPr>
          <w:b/>
          <w:lang w:val="en-US"/>
        </w:rPr>
        <w:t xml:space="preserve">What is this based on: </w:t>
      </w:r>
      <w:r w:rsidRPr="004B73DF">
        <w:rPr>
          <w:lang w:val="en-US"/>
        </w:rPr>
        <w:t>For example, conversations, observations, own experience, data, tests or other concrete indications.</w:t>
      </w:r>
    </w:p>
    <w:p w14:paraId="49C190D1" w14:textId="77777777" w:rsidR="00EC73CF" w:rsidRPr="004B73DF" w:rsidRDefault="00EC73CF" w:rsidP="00EC73CF">
      <w:pPr>
        <w:rPr>
          <w:lang w:val="en-US"/>
        </w:rPr>
      </w:pPr>
      <w:r w:rsidRPr="004B73DF">
        <w:rPr>
          <w:i/>
          <w:lang w:val="en-US"/>
        </w:rPr>
        <w:t>[Please enter]</w:t>
      </w:r>
    </w:p>
    <w:p w14:paraId="21DD88F4" w14:textId="77777777" w:rsidR="00EC73CF" w:rsidRPr="004B73DF" w:rsidRDefault="00EC73CF" w:rsidP="00EC73CF">
      <w:pPr>
        <w:pStyle w:val="berschrift2"/>
      </w:pPr>
      <w:r w:rsidRPr="008D4B2D">
        <w:t>9.6 Introduction or adoption</w:t>
      </w:r>
    </w:p>
    <w:p w14:paraId="4ADBC91D" w14:textId="77777777" w:rsidR="00EC73CF" w:rsidRPr="004B73DF" w:rsidRDefault="00EC73CF" w:rsidP="00EC73CF">
      <w:pPr>
        <w:rPr>
          <w:lang w:val="en-US"/>
        </w:rPr>
      </w:pPr>
      <w:r w:rsidRPr="004B73DF">
        <w:rPr>
          <w:b/>
          <w:lang w:val="en-US"/>
        </w:rPr>
        <w:t xml:space="preserve">Statement: </w:t>
      </w:r>
      <w:r w:rsidRPr="004B73DF">
        <w:rPr>
          <w:lang w:val="en-US"/>
        </w:rPr>
        <w:t>How well is supported today that the solution could really be introduced in the target environment?</w:t>
      </w:r>
    </w:p>
    <w:p w14:paraId="6CBF3A85" w14:textId="77777777" w:rsidR="00EC73CF" w:rsidRPr="004B73DF" w:rsidRDefault="00EC73CF" w:rsidP="00EC73CF">
      <w:pPr>
        <w:rPr>
          <w:lang w:val="en-US"/>
        </w:rPr>
      </w:pPr>
      <w:r w:rsidRPr="004B73DF">
        <w:rPr>
          <w:i/>
          <w:lang w:val="en-US"/>
        </w:rPr>
        <w:t>[Please enter]</w:t>
      </w:r>
    </w:p>
    <w:p w14:paraId="7F34EA1D" w14:textId="77777777" w:rsidR="00EC73CF" w:rsidRPr="004B73DF" w:rsidRDefault="00EC73CF" w:rsidP="00EC73CF">
      <w:pPr>
        <w:rPr>
          <w:lang w:val="en-US"/>
        </w:rPr>
      </w:pPr>
      <w:r w:rsidRPr="004B73DF">
        <w:rPr>
          <w:b/>
          <w:lang w:val="en-US"/>
        </w:rPr>
        <w:t>Status</w:t>
      </w:r>
    </w:p>
    <w:p w14:paraId="2C0646A9" w14:textId="77777777" w:rsidR="00EC73CF" w:rsidRPr="004B73DF" w:rsidRDefault="00EC73CF" w:rsidP="00EC73CF">
      <w:pPr>
        <w:spacing w:after="40"/>
        <w:ind w:left="227" w:hanging="227"/>
        <w:rPr>
          <w:lang w:val="en-US"/>
        </w:rPr>
      </w:pPr>
      <w:r w:rsidRPr="004B73DF">
        <w:rPr>
          <w:lang w:val="en-US"/>
        </w:rPr>
        <w:lastRenderedPageBreak/>
        <w:t>1. First real clues</w:t>
      </w:r>
    </w:p>
    <w:p w14:paraId="07D17912" w14:textId="77777777" w:rsidR="00EC73CF" w:rsidRPr="004B73DF" w:rsidRDefault="00EC73CF" w:rsidP="00EC73CF">
      <w:pPr>
        <w:spacing w:after="40"/>
        <w:ind w:left="227" w:hanging="227"/>
        <w:rPr>
          <w:lang w:val="en-US"/>
        </w:rPr>
      </w:pPr>
      <w:r w:rsidRPr="004B73DF">
        <w:rPr>
          <w:lang w:val="en-US"/>
        </w:rPr>
        <w:t>2. Supported in part</w:t>
      </w:r>
    </w:p>
    <w:p w14:paraId="0A1E5972" w14:textId="77777777" w:rsidR="00EC73CF" w:rsidRPr="004B73DF" w:rsidRDefault="00EC73CF" w:rsidP="00EC73CF">
      <w:pPr>
        <w:spacing w:after="40"/>
        <w:ind w:left="227" w:hanging="227"/>
        <w:rPr>
          <w:lang w:val="en-US"/>
        </w:rPr>
      </w:pPr>
      <w:r w:rsidRPr="004B73DF">
        <w:rPr>
          <w:lang w:val="en-US"/>
        </w:rPr>
        <w:t>3. Clearly supported</w:t>
      </w:r>
    </w:p>
    <w:p w14:paraId="495A1CD7" w14:textId="77777777" w:rsidR="00EC73CF" w:rsidRPr="004B73DF" w:rsidRDefault="00EC73CF" w:rsidP="00EC73CF">
      <w:pPr>
        <w:spacing w:after="40"/>
        <w:ind w:left="227" w:hanging="227"/>
        <w:rPr>
          <w:lang w:val="en-US"/>
        </w:rPr>
      </w:pPr>
      <w:r w:rsidRPr="004B73DF">
        <w:rPr>
          <w:lang w:val="en-US"/>
        </w:rPr>
        <w:t>4. Still open or accepted</w:t>
      </w:r>
    </w:p>
    <w:p w14:paraId="21114750" w14:textId="77777777" w:rsidR="00EC73CF" w:rsidRPr="004B73DF" w:rsidRDefault="00EC73CF" w:rsidP="00EC73CF">
      <w:pPr>
        <w:rPr>
          <w:lang w:val="en-US"/>
        </w:rPr>
      </w:pPr>
      <w:r w:rsidRPr="004B73DF">
        <w:rPr>
          <w:b/>
          <w:lang w:val="en-US"/>
        </w:rPr>
        <w:t xml:space="preserve">What is this based on: </w:t>
      </w:r>
      <w:r w:rsidRPr="004B73DF">
        <w:rPr>
          <w:lang w:val="en-US"/>
        </w:rPr>
        <w:t>For example, conversations, observations, own experience, data, tests or other concrete indications.</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354"/>
      </w:tblGrid>
      <w:tr w:rsidR="00EC73CF" w:rsidRPr="004B73DF" w14:paraId="76A1AAAB" w14:textId="77777777" w:rsidTr="002131FC">
        <w:trPr>
          <w:jc w:val="center"/>
        </w:trPr>
        <w:tc>
          <w:tcPr>
            <w:tcW w:w="9524" w:type="dxa"/>
            <w:shd w:val="clear" w:color="auto" w:fill="F7F7F7"/>
            <w:tcMar>
              <w:top w:w="90" w:type="dxa"/>
              <w:left w:w="120" w:type="dxa"/>
              <w:bottom w:w="90" w:type="dxa"/>
              <w:right w:w="120" w:type="dxa"/>
            </w:tcMar>
            <w:vAlign w:val="center"/>
          </w:tcPr>
          <w:p w14:paraId="2EE98E6C" w14:textId="77777777" w:rsidR="00EC73CF" w:rsidRDefault="00EC73CF" w:rsidP="002131FC">
            <w:proofErr w:type="spellStart"/>
            <w:r>
              <w:rPr>
                <w:b/>
                <w:color w:val="404040"/>
              </w:rPr>
              <w:t>Important</w:t>
            </w:r>
            <w:proofErr w:type="spellEnd"/>
            <w:r>
              <w:rPr>
                <w:b/>
                <w:color w:val="404040"/>
              </w:rPr>
              <w:t xml:space="preserve"> </w:t>
            </w:r>
            <w:proofErr w:type="spellStart"/>
            <w:r>
              <w:rPr>
                <w:b/>
                <w:color w:val="404040"/>
              </w:rPr>
              <w:t>note</w:t>
            </w:r>
            <w:proofErr w:type="spellEnd"/>
          </w:p>
          <w:p w14:paraId="51098E37" w14:textId="77777777" w:rsidR="00EC73CF" w:rsidRPr="004B73DF" w:rsidRDefault="00EC73CF" w:rsidP="002131FC">
            <w:pPr>
              <w:spacing w:after="40"/>
              <w:rPr>
                <w:lang w:val="en-US"/>
              </w:rPr>
            </w:pPr>
            <w:r w:rsidRPr="004B73DF">
              <w:rPr>
                <w:lang w:val="en-US"/>
              </w:rPr>
              <w:t>Less helpful are statements such as "if the benefit is right, it will work out" or "there is certainly a need for that".</w:t>
            </w:r>
          </w:p>
        </w:tc>
      </w:tr>
    </w:tbl>
    <w:p w14:paraId="331D6865" w14:textId="77777777" w:rsidR="00EC73CF" w:rsidRPr="004B73DF" w:rsidRDefault="00EC73CF" w:rsidP="00EC73CF">
      <w:pPr>
        <w:rPr>
          <w:lang w:val="en-US"/>
        </w:rPr>
      </w:pPr>
    </w:p>
    <w:p w14:paraId="0A3AB15A"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08B28830" w14:textId="77777777" w:rsidR="00EC73CF" w:rsidRDefault="00EC73CF" w:rsidP="00EC73CF">
      <w:pPr>
        <w:pStyle w:val="berschrift1"/>
      </w:pPr>
      <w:r>
        <w:t>10. Restrictions, dependencies and real hurdles</w:t>
      </w:r>
    </w:p>
    <w:p w14:paraId="441F5FA5" w14:textId="77777777" w:rsidR="00EC73CF" w:rsidRDefault="00EC73CF" w:rsidP="00EC73CF">
      <w:pPr>
        <w:pStyle w:val="berschrift2"/>
      </w:pPr>
      <w:r>
        <w:t>10.1 What Makes Validation or Adoption More Difficult</w:t>
      </w:r>
    </w:p>
    <w:p w14:paraId="02A51E5A" w14:textId="77777777" w:rsidR="00EC73CF" w:rsidRPr="004B73DF" w:rsidRDefault="00EC73CF" w:rsidP="00EC73CF">
      <w:pPr>
        <w:rPr>
          <w:lang w:val="en-US"/>
        </w:rPr>
      </w:pPr>
      <w:r w:rsidRPr="004B73DF">
        <w:rPr>
          <w:b/>
          <w:lang w:val="en-US"/>
        </w:rPr>
        <w:t xml:space="preserve">Auxiliary question: </w:t>
      </w:r>
      <w:r w:rsidRPr="004B73DF">
        <w:rPr>
          <w:lang w:val="en-US"/>
        </w:rPr>
        <w:t>What makes initial tests, initial discussions or a later introduction difficult?</w:t>
      </w:r>
    </w:p>
    <w:p w14:paraId="138A1B45" w14:textId="77777777" w:rsidR="00EC73CF" w:rsidRPr="004B73DF" w:rsidRDefault="00EC73CF" w:rsidP="00EC73CF">
      <w:pPr>
        <w:rPr>
          <w:lang w:val="en-US"/>
        </w:rPr>
      </w:pPr>
      <w:r w:rsidRPr="004B73DF">
        <w:rPr>
          <w:b/>
          <w:lang w:val="en-US"/>
        </w:rPr>
        <w:t>Examples</w:t>
      </w:r>
    </w:p>
    <w:p w14:paraId="3444DEDE" w14:textId="77777777" w:rsidR="00EC73CF" w:rsidRPr="004B73DF" w:rsidRDefault="00EC73CF" w:rsidP="00EC73CF">
      <w:pPr>
        <w:spacing w:after="40"/>
        <w:ind w:left="227" w:hanging="227"/>
        <w:rPr>
          <w:lang w:val="en-US"/>
        </w:rPr>
      </w:pPr>
      <w:r w:rsidRPr="004B73DF">
        <w:rPr>
          <w:lang w:val="en-US"/>
        </w:rPr>
        <w:t>1. "Difficult access to the target group"</w:t>
      </w:r>
    </w:p>
    <w:p w14:paraId="5126A8FD" w14:textId="77777777" w:rsidR="00EC73CF" w:rsidRPr="004B73DF" w:rsidRDefault="00EC73CF" w:rsidP="00EC73CF">
      <w:pPr>
        <w:spacing w:after="40"/>
        <w:ind w:left="227" w:hanging="227"/>
        <w:rPr>
          <w:lang w:val="en-US"/>
        </w:rPr>
      </w:pPr>
      <w:r w:rsidRPr="004B73DF">
        <w:rPr>
          <w:lang w:val="en-US"/>
        </w:rPr>
        <w:t>2. "Long internal decision-making paths"</w:t>
      </w:r>
    </w:p>
    <w:p w14:paraId="532DD08B" w14:textId="77777777" w:rsidR="00EC73CF" w:rsidRPr="004B73DF" w:rsidRDefault="00EC73CF" w:rsidP="00EC73CF">
      <w:pPr>
        <w:spacing w:after="40"/>
        <w:ind w:left="227" w:hanging="227"/>
        <w:rPr>
          <w:lang w:val="en-US"/>
        </w:rPr>
      </w:pPr>
      <w:r w:rsidRPr="004B73DF">
        <w:rPr>
          <w:lang w:val="en-US"/>
        </w:rPr>
        <w:t>3. "Dependence on data or partners"</w:t>
      </w:r>
    </w:p>
    <w:p w14:paraId="1FA64E26" w14:textId="77777777" w:rsidR="00EC73CF" w:rsidRPr="004B73DF" w:rsidRDefault="00EC73CF" w:rsidP="00EC73CF">
      <w:pPr>
        <w:spacing w:after="40"/>
        <w:ind w:left="227" w:hanging="227"/>
        <w:rPr>
          <w:lang w:val="en-US"/>
        </w:rPr>
      </w:pPr>
      <w:r w:rsidRPr="004B73DF">
        <w:rPr>
          <w:lang w:val="en-US"/>
        </w:rPr>
        <w:t>4. "High regulatory requirements"</w:t>
      </w:r>
    </w:p>
    <w:p w14:paraId="4A10BFA0" w14:textId="77777777" w:rsidR="00EC73CF" w:rsidRPr="004B73DF" w:rsidRDefault="00EC73CF" w:rsidP="00EC73CF">
      <w:pPr>
        <w:rPr>
          <w:lang w:val="en-US"/>
        </w:rPr>
      </w:pPr>
      <w:r w:rsidRPr="004B73DF">
        <w:rPr>
          <w:i/>
          <w:lang w:val="en-US"/>
        </w:rPr>
        <w:t>[Please enter]</w:t>
      </w:r>
    </w:p>
    <w:p w14:paraId="7F944353" w14:textId="77777777" w:rsidR="00EC73CF" w:rsidRPr="004B73DF" w:rsidRDefault="00EC73CF" w:rsidP="00EC73CF">
      <w:pPr>
        <w:pStyle w:val="berschrift2"/>
      </w:pPr>
      <w:r w:rsidRPr="008D4B2D">
        <w:t>10.2 Are there any regulatory or safety requirements?</w:t>
      </w:r>
    </w:p>
    <w:p w14:paraId="75E7BE10" w14:textId="77777777" w:rsidR="00EC73CF" w:rsidRPr="004B73DF" w:rsidRDefault="00EC73CF" w:rsidP="00EC73CF">
      <w:pPr>
        <w:rPr>
          <w:lang w:val="en-US"/>
        </w:rPr>
      </w:pPr>
      <w:r w:rsidRPr="004B73DF">
        <w:rPr>
          <w:b/>
          <w:lang w:val="en-US"/>
        </w:rPr>
        <w:t xml:space="preserve">Auxiliary question: </w:t>
      </w:r>
      <w:r w:rsidRPr="004B73DF">
        <w:rPr>
          <w:lang w:val="en-US"/>
        </w:rPr>
        <w:t xml:space="preserve">Are there specifications, approvals </w:t>
      </w:r>
      <w:proofErr w:type="gramStart"/>
      <w:r w:rsidRPr="004B73DF">
        <w:rPr>
          <w:lang w:val="en-US"/>
        </w:rPr>
        <w:t>or protection</w:t>
      </w:r>
      <w:proofErr w:type="gramEnd"/>
      <w:r w:rsidRPr="004B73DF">
        <w:rPr>
          <w:lang w:val="en-US"/>
        </w:rPr>
        <w:t xml:space="preserve"> requirements that must be observed?</w:t>
      </w:r>
    </w:p>
    <w:p w14:paraId="56734FD7" w14:textId="77777777" w:rsidR="00EC73CF" w:rsidRPr="004B73DF" w:rsidRDefault="00EC73CF" w:rsidP="00EC73CF">
      <w:pPr>
        <w:rPr>
          <w:lang w:val="en-US"/>
        </w:rPr>
      </w:pPr>
      <w:r w:rsidRPr="004B73DF">
        <w:rPr>
          <w:i/>
          <w:lang w:val="en-US"/>
        </w:rPr>
        <w:t>[Please enter]</w:t>
      </w:r>
    </w:p>
    <w:p w14:paraId="20CAD7D4" w14:textId="77777777" w:rsidR="00EC73CF" w:rsidRPr="004B73DF" w:rsidRDefault="00EC73CF" w:rsidP="00EC73CF">
      <w:pPr>
        <w:pStyle w:val="berschrift2"/>
      </w:pPr>
      <w:r w:rsidRPr="008D4B2D">
        <w:t>10.3 Are there any technical integration or infrastructure dependencies?</w:t>
      </w:r>
    </w:p>
    <w:p w14:paraId="20C6A8FF" w14:textId="77777777" w:rsidR="00EC73CF" w:rsidRPr="004B73DF" w:rsidRDefault="00EC73CF" w:rsidP="00EC73CF">
      <w:pPr>
        <w:rPr>
          <w:lang w:val="en-US"/>
        </w:rPr>
      </w:pPr>
      <w:r w:rsidRPr="004B73DF">
        <w:rPr>
          <w:b/>
          <w:lang w:val="en-US"/>
        </w:rPr>
        <w:t xml:space="preserve">Auxiliary question: </w:t>
      </w:r>
      <w:r w:rsidRPr="004B73DF">
        <w:rPr>
          <w:lang w:val="en-US"/>
        </w:rPr>
        <w:t>Does the solution have to work with existing systems, processes, machines or data sources?</w:t>
      </w:r>
    </w:p>
    <w:p w14:paraId="004E1555" w14:textId="77777777" w:rsidR="00EC73CF" w:rsidRPr="004B73DF" w:rsidRDefault="00EC73CF" w:rsidP="00EC73CF">
      <w:pPr>
        <w:rPr>
          <w:lang w:val="en-US"/>
        </w:rPr>
      </w:pPr>
      <w:r w:rsidRPr="004B73DF">
        <w:rPr>
          <w:i/>
          <w:lang w:val="en-US"/>
        </w:rPr>
        <w:t>[Please enter]</w:t>
      </w:r>
    </w:p>
    <w:p w14:paraId="4E95176C" w14:textId="77777777" w:rsidR="00EC73CF" w:rsidRPr="004B73DF" w:rsidRDefault="00EC73CF" w:rsidP="00EC73CF">
      <w:pPr>
        <w:pStyle w:val="berschrift2"/>
      </w:pPr>
      <w:r w:rsidRPr="008D4B2D">
        <w:lastRenderedPageBreak/>
        <w:t xml:space="preserve">10.4 Are </w:t>
      </w:r>
      <w:proofErr w:type="gramStart"/>
      <w:r w:rsidRPr="008D4B2D">
        <w:t>there</w:t>
      </w:r>
      <w:proofErr w:type="gramEnd"/>
      <w:r w:rsidRPr="008D4B2D">
        <w:t xml:space="preserve"> long sales or procurement cycles</w:t>
      </w:r>
    </w:p>
    <w:p w14:paraId="48B07742" w14:textId="77777777" w:rsidR="00EC73CF" w:rsidRPr="004B73DF" w:rsidRDefault="00EC73CF" w:rsidP="00EC73CF">
      <w:pPr>
        <w:rPr>
          <w:lang w:val="en-US"/>
        </w:rPr>
      </w:pPr>
      <w:r w:rsidRPr="004B73DF">
        <w:rPr>
          <w:b/>
          <w:lang w:val="en-US"/>
        </w:rPr>
        <w:t xml:space="preserve">Auxiliary question: </w:t>
      </w:r>
      <w:r w:rsidRPr="004B73DF">
        <w:rPr>
          <w:lang w:val="en-US"/>
        </w:rPr>
        <w:t>Does it typically take a long time before someone is allowed to buy, test or import?</w:t>
      </w:r>
    </w:p>
    <w:p w14:paraId="34DBEBDB" w14:textId="77777777" w:rsidR="00EC73CF" w:rsidRPr="004B73DF" w:rsidRDefault="00EC73CF" w:rsidP="00EC73CF">
      <w:pPr>
        <w:rPr>
          <w:lang w:val="en-US"/>
        </w:rPr>
      </w:pPr>
      <w:r w:rsidRPr="004B73DF">
        <w:rPr>
          <w:i/>
          <w:lang w:val="en-US"/>
        </w:rPr>
        <w:t>[Please enter]</w:t>
      </w:r>
    </w:p>
    <w:p w14:paraId="73F3F1F8" w14:textId="77777777" w:rsidR="00EC73CF" w:rsidRPr="004B73DF" w:rsidRDefault="00EC73CF" w:rsidP="00EC73CF">
      <w:pPr>
        <w:pStyle w:val="berschrift2"/>
      </w:pPr>
      <w:r w:rsidRPr="008D4B2D">
        <w:t xml:space="preserve">10.5 Are </w:t>
      </w:r>
      <w:proofErr w:type="gramStart"/>
      <w:r w:rsidRPr="008D4B2D">
        <w:t>there</w:t>
      </w:r>
      <w:proofErr w:type="gramEnd"/>
      <w:r w:rsidRPr="008D4B2D">
        <w:t xml:space="preserve"> dependencies on partners, laboratories, production, data access or certification</w:t>
      </w:r>
    </w:p>
    <w:p w14:paraId="7096A6E2" w14:textId="77777777" w:rsidR="00EC73CF" w:rsidRPr="004B73DF" w:rsidRDefault="00EC73CF" w:rsidP="00EC73CF">
      <w:pPr>
        <w:rPr>
          <w:lang w:val="en-US"/>
        </w:rPr>
      </w:pPr>
      <w:r w:rsidRPr="004B73DF">
        <w:rPr>
          <w:b/>
          <w:lang w:val="en-US"/>
        </w:rPr>
        <w:t xml:space="preserve">Auxiliary question: </w:t>
      </w:r>
      <w:r w:rsidRPr="004B73DF">
        <w:rPr>
          <w:lang w:val="en-US"/>
        </w:rPr>
        <w:t>What do you need from others so that the idea can be meaningfully tested or implemented at all?</w:t>
      </w:r>
    </w:p>
    <w:p w14:paraId="5E8D2C9A"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68F4FD90" w14:textId="77777777" w:rsidR="00EC73CF" w:rsidRPr="004B73DF" w:rsidRDefault="00EC73CF" w:rsidP="00EC73CF">
      <w:pPr>
        <w:pStyle w:val="berschrift2"/>
      </w:pPr>
      <w:r w:rsidRPr="00EC73CF">
        <w:t>10.6 What kind of next test or clarification seems realistic</w:t>
      </w:r>
    </w:p>
    <w:p w14:paraId="19B0738D" w14:textId="77777777" w:rsidR="00EC73CF" w:rsidRPr="004B73DF" w:rsidRDefault="00EC73CF" w:rsidP="00EC73CF">
      <w:pPr>
        <w:rPr>
          <w:lang w:val="en-US"/>
        </w:rPr>
      </w:pPr>
      <w:r w:rsidRPr="004B73DF">
        <w:rPr>
          <w:b/>
          <w:lang w:val="en-US"/>
        </w:rPr>
        <w:t xml:space="preserve">Auxiliary question: </w:t>
      </w:r>
      <w:r w:rsidRPr="004B73DF">
        <w:rPr>
          <w:lang w:val="en-US"/>
        </w:rPr>
        <w:t>Please not ideal, but realistic.</w:t>
      </w:r>
    </w:p>
    <w:p w14:paraId="214DB3D4" w14:textId="77777777" w:rsidR="00EC73CF" w:rsidRPr="004B73DF" w:rsidRDefault="00EC73CF" w:rsidP="00EC73CF">
      <w:pPr>
        <w:rPr>
          <w:lang w:val="en-US"/>
        </w:rPr>
      </w:pPr>
      <w:r w:rsidRPr="004B73DF">
        <w:rPr>
          <w:b/>
          <w:lang w:val="en-US"/>
        </w:rPr>
        <w:t>Examples</w:t>
      </w:r>
    </w:p>
    <w:p w14:paraId="3CF88A0F" w14:textId="77777777" w:rsidR="00EC73CF" w:rsidRPr="004B73DF" w:rsidRDefault="00EC73CF" w:rsidP="00EC73CF">
      <w:pPr>
        <w:spacing w:after="40"/>
        <w:ind w:left="227" w:hanging="227"/>
        <w:rPr>
          <w:lang w:val="en-US"/>
        </w:rPr>
      </w:pPr>
      <w:r w:rsidRPr="004B73DF">
        <w:rPr>
          <w:lang w:val="en-US"/>
        </w:rPr>
        <w:t>1. "5 conversations with potential users"</w:t>
      </w:r>
    </w:p>
    <w:p w14:paraId="25D52436" w14:textId="77777777" w:rsidR="00EC73CF" w:rsidRPr="004B73DF" w:rsidRDefault="00EC73CF" w:rsidP="00EC73CF">
      <w:pPr>
        <w:spacing w:after="40"/>
        <w:ind w:left="227" w:hanging="227"/>
        <w:rPr>
          <w:lang w:val="en-US"/>
        </w:rPr>
      </w:pPr>
      <w:r w:rsidRPr="004B73DF">
        <w:rPr>
          <w:lang w:val="en-US"/>
        </w:rPr>
        <w:t>2. "a small field test in a clear use case"</w:t>
      </w:r>
    </w:p>
    <w:p w14:paraId="7CDAFF62" w14:textId="77777777" w:rsidR="00EC73CF" w:rsidRPr="004B73DF" w:rsidRDefault="00EC73CF" w:rsidP="00EC73CF">
      <w:pPr>
        <w:spacing w:after="40"/>
        <w:ind w:left="227" w:hanging="227"/>
        <w:rPr>
          <w:lang w:val="en-US"/>
        </w:rPr>
      </w:pPr>
      <w:r w:rsidRPr="004B73DF">
        <w:rPr>
          <w:lang w:val="en-US"/>
        </w:rPr>
        <w:t>3. "Initial feedback from a specialist or authority"</w:t>
      </w:r>
    </w:p>
    <w:p w14:paraId="788455A6" w14:textId="77777777" w:rsidR="00EC73CF" w:rsidRPr="004B73DF" w:rsidRDefault="00EC73CF" w:rsidP="00EC73CF">
      <w:pPr>
        <w:spacing w:after="40"/>
        <w:ind w:left="227" w:hanging="227"/>
        <w:rPr>
          <w:lang w:val="en-US"/>
        </w:rPr>
      </w:pPr>
      <w:r w:rsidRPr="004B73DF">
        <w:rPr>
          <w:lang w:val="en-US"/>
        </w:rPr>
        <w:t>4. "Technical feasibility test under simple conditions"</w:t>
      </w:r>
    </w:p>
    <w:p w14:paraId="07D6B5AC"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53043E68" w14:textId="77777777" w:rsidR="00EC73CF" w:rsidRPr="004B73DF" w:rsidRDefault="00EC73CF" w:rsidP="00EC73CF">
      <w:pPr>
        <w:pStyle w:val="berschrift2"/>
      </w:pPr>
      <w:r w:rsidRPr="00EC73CF">
        <w:t>10.7 What kind of next step would be too early at this time</w:t>
      </w:r>
    </w:p>
    <w:p w14:paraId="64DAFB17" w14:textId="77777777" w:rsidR="00EC73CF" w:rsidRPr="004B73DF" w:rsidRDefault="00EC73CF" w:rsidP="00EC73CF">
      <w:pPr>
        <w:rPr>
          <w:lang w:val="en-US"/>
        </w:rPr>
      </w:pPr>
      <w:r w:rsidRPr="004B73DF">
        <w:rPr>
          <w:b/>
          <w:lang w:val="en-US"/>
        </w:rPr>
        <w:t xml:space="preserve">Auxiliary question: </w:t>
      </w:r>
      <w:r w:rsidRPr="004B73DF">
        <w:rPr>
          <w:lang w:val="en-US"/>
        </w:rPr>
        <w:t xml:space="preserve">What would be too big, too expensive, too time-consuming or too early </w:t>
      </w:r>
      <w:proofErr w:type="gramStart"/>
      <w:r w:rsidRPr="004B73DF">
        <w:rPr>
          <w:lang w:val="en-US"/>
        </w:rPr>
        <w:t>at the moment</w:t>
      </w:r>
      <w:proofErr w:type="gramEnd"/>
      <w:r w:rsidRPr="004B73DF">
        <w:rPr>
          <w:lang w:val="en-US"/>
        </w:rPr>
        <w:t>?</w:t>
      </w:r>
    </w:p>
    <w:p w14:paraId="3FDF7CFE" w14:textId="77777777" w:rsidR="00EC73CF" w:rsidRPr="004B73DF" w:rsidRDefault="00EC73CF" w:rsidP="00EC73CF">
      <w:pPr>
        <w:rPr>
          <w:lang w:val="en-US"/>
        </w:rPr>
      </w:pPr>
      <w:r w:rsidRPr="004B73DF">
        <w:rPr>
          <w:b/>
          <w:lang w:val="en-US"/>
        </w:rPr>
        <w:t>Examples</w:t>
      </w:r>
    </w:p>
    <w:p w14:paraId="7BCAFBBB" w14:textId="77777777" w:rsidR="00EC73CF" w:rsidRPr="004B73DF" w:rsidRDefault="00EC73CF" w:rsidP="00EC73CF">
      <w:pPr>
        <w:spacing w:after="40"/>
        <w:ind w:left="227" w:hanging="227"/>
        <w:rPr>
          <w:lang w:val="en-US"/>
        </w:rPr>
      </w:pPr>
      <w:r w:rsidRPr="004B73DF">
        <w:rPr>
          <w:lang w:val="en-US"/>
        </w:rPr>
        <w:t>1. "Full product development"</w:t>
      </w:r>
    </w:p>
    <w:p w14:paraId="35281E82" w14:textId="77777777" w:rsidR="00EC73CF" w:rsidRPr="004B73DF" w:rsidRDefault="00EC73CF" w:rsidP="00EC73CF">
      <w:pPr>
        <w:spacing w:after="40"/>
        <w:ind w:left="227" w:hanging="227"/>
        <w:rPr>
          <w:lang w:val="en-US"/>
        </w:rPr>
      </w:pPr>
      <w:r w:rsidRPr="004B73DF">
        <w:rPr>
          <w:lang w:val="en-US"/>
        </w:rPr>
        <w:t>2. "broad market entry"</w:t>
      </w:r>
    </w:p>
    <w:p w14:paraId="5F273884" w14:textId="77777777" w:rsidR="00EC73CF" w:rsidRPr="004B73DF" w:rsidRDefault="00EC73CF" w:rsidP="00EC73CF">
      <w:pPr>
        <w:spacing w:after="40"/>
        <w:ind w:left="227" w:hanging="227"/>
        <w:rPr>
          <w:lang w:val="en-US"/>
        </w:rPr>
      </w:pPr>
      <w:r w:rsidRPr="004B73DF">
        <w:rPr>
          <w:lang w:val="en-US"/>
        </w:rPr>
        <w:t>3. "Pricing for many segments"</w:t>
      </w:r>
    </w:p>
    <w:p w14:paraId="7EB0113E" w14:textId="77777777" w:rsidR="00EC73CF" w:rsidRPr="004B73DF" w:rsidRDefault="00EC73CF" w:rsidP="00EC73CF">
      <w:pPr>
        <w:spacing w:after="40"/>
        <w:ind w:left="227" w:hanging="227"/>
        <w:rPr>
          <w:lang w:val="en-US"/>
        </w:rPr>
      </w:pPr>
      <w:r w:rsidRPr="004B73DF">
        <w:rPr>
          <w:lang w:val="en-US"/>
        </w:rPr>
        <w:t>4. "Search for investors before first clarification of the core assumptions"</w:t>
      </w:r>
    </w:p>
    <w:p w14:paraId="439269F0"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62F7041C" w14:textId="77777777" w:rsidR="00EC73CF" w:rsidRDefault="00EC73CF" w:rsidP="00EC73CF">
      <w:pPr>
        <w:pStyle w:val="berschrift1"/>
      </w:pPr>
      <w:r>
        <w:lastRenderedPageBreak/>
        <w:t>11. The most important open points</w:t>
      </w:r>
    </w:p>
    <w:p w14:paraId="3965A3E7" w14:textId="77777777" w:rsidR="00EC73CF" w:rsidRPr="004B73DF" w:rsidRDefault="00EC73CF" w:rsidP="00EC73CF">
      <w:pPr>
        <w:pStyle w:val="berschrift2"/>
      </w:pPr>
      <w:r w:rsidRPr="00EC73CF">
        <w:t xml:space="preserve">11.1 What are your three biggest open questions </w:t>
      </w:r>
      <w:proofErr w:type="gramStart"/>
      <w:r w:rsidRPr="00EC73CF">
        <w:t>at the moment</w:t>
      </w:r>
      <w:proofErr w:type="gramEnd"/>
      <w:r w:rsidRPr="00EC73CF">
        <w:t>?</w:t>
      </w:r>
    </w:p>
    <w:p w14:paraId="0B4DA6D1" w14:textId="77777777" w:rsidR="00EC73CF" w:rsidRPr="004B73DF" w:rsidRDefault="00EC73CF" w:rsidP="00EC73CF">
      <w:pPr>
        <w:rPr>
          <w:lang w:val="en-US"/>
        </w:rPr>
      </w:pPr>
      <w:r w:rsidRPr="004B73DF">
        <w:rPr>
          <w:b/>
          <w:lang w:val="en-US"/>
        </w:rPr>
        <w:t xml:space="preserve">Auxiliary question: </w:t>
      </w:r>
      <w:r w:rsidRPr="004B73DF">
        <w:rPr>
          <w:lang w:val="en-US"/>
        </w:rPr>
        <w:t xml:space="preserve">Please name the points that are most important for the idea </w:t>
      </w:r>
      <w:proofErr w:type="gramStart"/>
      <w:r w:rsidRPr="004B73DF">
        <w:rPr>
          <w:lang w:val="en-US"/>
        </w:rPr>
        <w:t>at the moment</w:t>
      </w:r>
      <w:proofErr w:type="gramEnd"/>
      <w:r w:rsidRPr="004B73DF">
        <w:rPr>
          <w:lang w:val="en-US"/>
        </w:rPr>
        <w:t>.</w:t>
      </w:r>
    </w:p>
    <w:p w14:paraId="3D0567DC" w14:textId="77777777" w:rsidR="00EC73CF" w:rsidRPr="004B73DF" w:rsidRDefault="00EC73CF" w:rsidP="00EC73CF">
      <w:pPr>
        <w:rPr>
          <w:lang w:val="en-US"/>
        </w:rPr>
      </w:pPr>
      <w:r w:rsidRPr="004B73DF">
        <w:rPr>
          <w:b/>
          <w:lang w:val="en-US"/>
        </w:rPr>
        <w:t>Examples</w:t>
      </w:r>
    </w:p>
    <w:p w14:paraId="136E24C9" w14:textId="77777777" w:rsidR="00EC73CF" w:rsidRPr="004B73DF" w:rsidRDefault="00EC73CF" w:rsidP="00EC73CF">
      <w:pPr>
        <w:spacing w:after="40"/>
        <w:ind w:left="227" w:hanging="227"/>
        <w:rPr>
          <w:lang w:val="en-US"/>
        </w:rPr>
      </w:pPr>
      <w:r w:rsidRPr="004B73DF">
        <w:rPr>
          <w:lang w:val="en-US"/>
        </w:rPr>
        <w:t>1. "Is the problem really urgent enough?"</w:t>
      </w:r>
    </w:p>
    <w:p w14:paraId="0385FFE6" w14:textId="77777777" w:rsidR="00EC73CF" w:rsidRPr="004B73DF" w:rsidRDefault="00EC73CF" w:rsidP="00EC73CF">
      <w:pPr>
        <w:spacing w:after="40"/>
        <w:ind w:left="227" w:hanging="227"/>
        <w:rPr>
          <w:lang w:val="en-US"/>
        </w:rPr>
      </w:pPr>
      <w:r w:rsidRPr="004B73DF">
        <w:rPr>
          <w:lang w:val="en-US"/>
        </w:rPr>
        <w:t>2. "Who would be the most likely first buyer?"</w:t>
      </w:r>
    </w:p>
    <w:p w14:paraId="46B6DBF8" w14:textId="77777777" w:rsidR="00EC73CF" w:rsidRPr="004B73DF" w:rsidRDefault="00EC73CF" w:rsidP="00EC73CF">
      <w:pPr>
        <w:spacing w:after="40"/>
        <w:ind w:left="227" w:hanging="227"/>
        <w:rPr>
          <w:lang w:val="en-US"/>
        </w:rPr>
      </w:pPr>
      <w:r w:rsidRPr="004B73DF">
        <w:rPr>
          <w:lang w:val="en-US"/>
        </w:rPr>
        <w:t>3. "Is the introduction in the target environment practically feasible?"</w:t>
      </w:r>
    </w:p>
    <w:p w14:paraId="70218285" w14:textId="77777777" w:rsidR="00EC73CF" w:rsidRPr="004B73DF" w:rsidRDefault="00EC73CF" w:rsidP="00EC73CF">
      <w:pPr>
        <w:rPr>
          <w:lang w:val="en-US"/>
        </w:rPr>
      </w:pPr>
      <w:r w:rsidRPr="004B73DF">
        <w:rPr>
          <w:i/>
          <w:lang w:val="en-US"/>
        </w:rPr>
        <w:t>[Please enter]</w:t>
      </w:r>
    </w:p>
    <w:p w14:paraId="509928D1" w14:textId="77777777" w:rsidR="00EC73CF" w:rsidRPr="004B73DF" w:rsidRDefault="00EC73CF" w:rsidP="00EC73CF">
      <w:pPr>
        <w:rPr>
          <w:lang w:val="en-US"/>
        </w:rPr>
      </w:pPr>
      <w:r w:rsidRPr="004B73DF">
        <w:rPr>
          <w:i/>
          <w:lang w:val="en-US"/>
        </w:rPr>
        <w:t>1. [Please enter]2. [Please enter]3. [Please enter]</w:t>
      </w:r>
    </w:p>
    <w:p w14:paraId="1EBFC78C" w14:textId="77777777" w:rsidR="00EC73CF" w:rsidRPr="004B73DF" w:rsidRDefault="00EC73CF" w:rsidP="00EC73CF">
      <w:pPr>
        <w:pStyle w:val="berschrift2"/>
      </w:pPr>
      <w:r w:rsidRPr="00EC73CF">
        <w:t>11.2 Which 2 to 3 points would have to become clearer next to make your idea much more credible</w:t>
      </w:r>
    </w:p>
    <w:p w14:paraId="3E5715BC" w14:textId="77777777" w:rsidR="00EC73CF" w:rsidRPr="004B73DF" w:rsidRDefault="00EC73CF" w:rsidP="00EC73CF">
      <w:pPr>
        <w:rPr>
          <w:lang w:val="en-US"/>
        </w:rPr>
      </w:pPr>
      <w:r w:rsidRPr="004B73DF">
        <w:rPr>
          <w:b/>
          <w:lang w:val="en-US"/>
        </w:rPr>
        <w:t xml:space="preserve">Auxiliary question: </w:t>
      </w:r>
      <w:r w:rsidRPr="004B73DF">
        <w:rPr>
          <w:lang w:val="en-US"/>
        </w:rPr>
        <w:t>What would have to become clearer in the next steps so that the case becomes noticeably stronger?</w:t>
      </w:r>
    </w:p>
    <w:p w14:paraId="2DE998E7" w14:textId="77777777" w:rsidR="00EC73CF" w:rsidRPr="004B73DF" w:rsidRDefault="00EC73CF" w:rsidP="00EC73CF">
      <w:pPr>
        <w:rPr>
          <w:lang w:val="en-US"/>
        </w:rPr>
      </w:pPr>
      <w:r w:rsidRPr="004B73DF">
        <w:rPr>
          <w:b/>
          <w:lang w:val="en-US"/>
        </w:rPr>
        <w:t>Less helpful</w:t>
      </w:r>
    </w:p>
    <w:p w14:paraId="759B93F5" w14:textId="77777777" w:rsidR="00EC73CF" w:rsidRPr="004B73DF" w:rsidRDefault="00EC73CF" w:rsidP="00EC73CF">
      <w:pPr>
        <w:spacing w:after="40"/>
        <w:ind w:left="227" w:hanging="227"/>
        <w:rPr>
          <w:lang w:val="en-US"/>
        </w:rPr>
      </w:pPr>
      <w:r w:rsidRPr="004B73DF">
        <w:rPr>
          <w:lang w:val="en-US"/>
        </w:rPr>
        <w:t>1. "Sharpen everything further"</w:t>
      </w:r>
    </w:p>
    <w:p w14:paraId="6C880720" w14:textId="77777777" w:rsidR="00EC73CF" w:rsidRPr="004B73DF" w:rsidRDefault="00EC73CF" w:rsidP="00EC73CF">
      <w:pPr>
        <w:spacing w:after="40"/>
        <w:ind w:left="227" w:hanging="227"/>
        <w:rPr>
          <w:lang w:val="en-US"/>
        </w:rPr>
      </w:pPr>
      <w:r w:rsidRPr="004B73DF">
        <w:rPr>
          <w:lang w:val="en-US"/>
        </w:rPr>
        <w:t>2. "more market feedback"</w:t>
      </w:r>
    </w:p>
    <w:p w14:paraId="398650D5" w14:textId="77777777" w:rsidR="00EC73CF" w:rsidRPr="004B73DF" w:rsidRDefault="00EC73CF" w:rsidP="00EC73CF">
      <w:pPr>
        <w:spacing w:after="40"/>
        <w:ind w:left="227" w:hanging="227"/>
        <w:rPr>
          <w:lang w:val="en-US"/>
        </w:rPr>
      </w:pPr>
      <w:r w:rsidRPr="004B73DF">
        <w:rPr>
          <w:lang w:val="en-US"/>
        </w:rPr>
        <w:t>3. "Further optimization"</w:t>
      </w:r>
    </w:p>
    <w:p w14:paraId="70D7DF1B" w14:textId="77777777" w:rsidR="00EC73CF" w:rsidRPr="004B73DF" w:rsidRDefault="00EC73CF" w:rsidP="00EC73CF">
      <w:pPr>
        <w:rPr>
          <w:lang w:val="en-US"/>
        </w:rPr>
      </w:pPr>
      <w:r w:rsidRPr="004B73DF">
        <w:rPr>
          <w:i/>
          <w:lang w:val="en-US"/>
        </w:rPr>
        <w:t>[Please enter]</w:t>
      </w:r>
    </w:p>
    <w:p w14:paraId="249705F2" w14:textId="77777777" w:rsidR="00EC73CF" w:rsidRPr="004B73DF" w:rsidRDefault="00EC73CF" w:rsidP="00EC73CF">
      <w:pPr>
        <w:rPr>
          <w:lang w:val="en-US"/>
        </w:rPr>
      </w:pPr>
      <w:r w:rsidRPr="004B73DF">
        <w:rPr>
          <w:b/>
          <w:lang w:val="en-US"/>
        </w:rPr>
        <w:t>Concrete points are better.</w:t>
      </w:r>
    </w:p>
    <w:p w14:paraId="50CBE78F" w14:textId="77777777" w:rsidR="00EC73CF" w:rsidRPr="004B73DF" w:rsidRDefault="00EC73CF" w:rsidP="00EC73CF">
      <w:pPr>
        <w:pStyle w:val="berschrift2"/>
      </w:pPr>
      <w:r w:rsidRPr="00EC73CF">
        <w:t>11.3 Is there something that is often misunderstood or that you consciously want to classify correctly</w:t>
      </w:r>
    </w:p>
    <w:p w14:paraId="397F4033" w14:textId="77777777" w:rsidR="00EC73CF" w:rsidRPr="004B73DF" w:rsidRDefault="00EC73CF" w:rsidP="00EC73CF">
      <w:pPr>
        <w:rPr>
          <w:lang w:val="en-US"/>
        </w:rPr>
      </w:pPr>
      <w:r w:rsidRPr="004B73DF">
        <w:rPr>
          <w:b/>
          <w:lang w:val="en-US"/>
        </w:rPr>
        <w:t xml:space="preserve">Auxiliary question: </w:t>
      </w:r>
      <w:r w:rsidRPr="004B73DF">
        <w:rPr>
          <w:lang w:val="en-US"/>
        </w:rPr>
        <w:t>Is there something about your idea that is quickly misunderstood and should therefore be briefly explained?</w:t>
      </w:r>
    </w:p>
    <w:p w14:paraId="61CEC9E7" w14:textId="77777777" w:rsidR="00EC73CF" w:rsidRPr="004B73DF" w:rsidRDefault="00EC73CF" w:rsidP="00EC73CF">
      <w:pPr>
        <w:rPr>
          <w:lang w:val="en-US"/>
        </w:rPr>
      </w:pPr>
      <w:r w:rsidRPr="004B73DF">
        <w:rPr>
          <w:b/>
          <w:lang w:val="en-US"/>
        </w:rPr>
        <w:t>Examples</w:t>
      </w:r>
    </w:p>
    <w:p w14:paraId="552499E7" w14:textId="77777777" w:rsidR="00EC73CF" w:rsidRPr="004B73DF" w:rsidRDefault="00EC73CF" w:rsidP="00EC73CF">
      <w:pPr>
        <w:spacing w:after="40"/>
        <w:ind w:left="227" w:hanging="227"/>
        <w:rPr>
          <w:lang w:val="en-US"/>
        </w:rPr>
      </w:pPr>
      <w:r w:rsidRPr="004B73DF">
        <w:rPr>
          <w:lang w:val="en-US"/>
        </w:rPr>
        <w:t>1. "We don't build a complete product right away"</w:t>
      </w:r>
    </w:p>
    <w:p w14:paraId="78311DD6" w14:textId="77777777" w:rsidR="00EC73CF" w:rsidRPr="004B73DF" w:rsidRDefault="00EC73CF" w:rsidP="00EC73CF">
      <w:pPr>
        <w:spacing w:after="40"/>
        <w:ind w:left="227" w:hanging="227"/>
        <w:rPr>
          <w:lang w:val="en-US"/>
        </w:rPr>
      </w:pPr>
      <w:r w:rsidRPr="004B73DF">
        <w:rPr>
          <w:lang w:val="en-US"/>
        </w:rPr>
        <w:t>2. "The solution is initially only intended for a narrow use case"</w:t>
      </w:r>
    </w:p>
    <w:p w14:paraId="0F52A2AA" w14:textId="77777777" w:rsidR="00EC73CF" w:rsidRPr="004B73DF" w:rsidRDefault="00EC73CF" w:rsidP="00EC73CF">
      <w:pPr>
        <w:spacing w:after="40"/>
        <w:ind w:left="227" w:hanging="227"/>
        <w:rPr>
          <w:lang w:val="en-US"/>
        </w:rPr>
      </w:pPr>
      <w:r w:rsidRPr="004B73DF">
        <w:rPr>
          <w:lang w:val="en-US"/>
        </w:rPr>
        <w:t>3. "The prize idea is still open and not tested"</w:t>
      </w:r>
    </w:p>
    <w:p w14:paraId="70371A6A" w14:textId="77777777" w:rsidR="00EC73CF" w:rsidRPr="004B73DF" w:rsidRDefault="00EC73CF" w:rsidP="00EC73CF">
      <w:pPr>
        <w:spacing w:after="40"/>
        <w:ind w:left="227" w:hanging="227"/>
        <w:rPr>
          <w:lang w:val="en-US"/>
        </w:rPr>
      </w:pPr>
      <w:r w:rsidRPr="004B73DF">
        <w:rPr>
          <w:lang w:val="en-US"/>
        </w:rPr>
        <w:t>4. "It's about a pilot first, not a broad introduction"</w:t>
      </w:r>
    </w:p>
    <w:p w14:paraId="0CFD395D" w14:textId="77777777" w:rsidR="00EC73CF" w:rsidRDefault="00EC73CF" w:rsidP="00EC73CF">
      <w:r>
        <w:rPr>
          <w:i/>
        </w:rPr>
        <w:t>[</w:t>
      </w:r>
      <w:proofErr w:type="spellStart"/>
      <w:r>
        <w:rPr>
          <w:i/>
        </w:rPr>
        <w:t>Please</w:t>
      </w:r>
      <w:proofErr w:type="spellEnd"/>
      <w:r>
        <w:rPr>
          <w:i/>
        </w:rPr>
        <w:t xml:space="preserve"> </w:t>
      </w:r>
      <w:proofErr w:type="spellStart"/>
      <w:r>
        <w:rPr>
          <w:i/>
        </w:rPr>
        <w:t>enter</w:t>
      </w:r>
      <w:proofErr w:type="spellEnd"/>
      <w:r>
        <w:rPr>
          <w:i/>
        </w:rPr>
        <w:t>]</w:t>
      </w:r>
    </w:p>
    <w:p w14:paraId="6A2B363A" w14:textId="6E1A39C6" w:rsidR="009D1649" w:rsidRPr="00F66ACD" w:rsidRDefault="009D1649" w:rsidP="00EC73CF">
      <w:pPr>
        <w:pStyle w:val="berschrift1"/>
        <w:numPr>
          <w:ilvl w:val="0"/>
          <w:numId w:val="0"/>
        </w:numPr>
      </w:pPr>
    </w:p>
    <w:sectPr w:rsidR="009D1649" w:rsidRPr="00F66ACD" w:rsidSect="008D4B2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74F13" w14:textId="77777777" w:rsidR="00F70774" w:rsidRPr="00BE0891" w:rsidRDefault="00F70774" w:rsidP="008A297B">
      <w:pPr>
        <w:spacing w:before="0" w:after="0" w:line="240" w:lineRule="auto"/>
      </w:pPr>
      <w:r w:rsidRPr="00BE0891">
        <w:separator/>
      </w:r>
    </w:p>
  </w:endnote>
  <w:endnote w:type="continuationSeparator" w:id="0">
    <w:p w14:paraId="2870B31B" w14:textId="77777777" w:rsidR="00F70774" w:rsidRPr="00BE0891" w:rsidRDefault="00F70774" w:rsidP="008A297B">
      <w:pPr>
        <w:spacing w:before="0" w:after="0" w:line="240" w:lineRule="auto"/>
      </w:pPr>
      <w:r w:rsidRPr="00BE08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7BD8" w14:textId="77777777" w:rsidR="008D4B2D" w:rsidRDefault="008D4B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7CB0" w14:textId="5409A5A6" w:rsidR="00C05537" w:rsidRPr="004B73DF" w:rsidRDefault="005F06A8" w:rsidP="00833EFD">
    <w:pPr>
      <w:pStyle w:val="Formatvorlage6"/>
    </w:pPr>
    <w:r w:rsidRPr="00BE0891">
      <w:t>Strategify by Netzwerk Kadertraining GmbH</w:t>
    </w:r>
    <w:r w:rsidR="006940E6" w:rsidRPr="00BE0891">
      <w:ptab w:relativeTo="margin" w:alignment="center" w:leader="none"/>
    </w:r>
    <w:r w:rsidR="0041137E" w:rsidRPr="00BE0891">
      <w:t>www.strategify.ch</w:t>
    </w:r>
    <w:r w:rsidR="006940E6" w:rsidRPr="00BE0891">
      <w:ptab w:relativeTo="margin" w:alignment="right" w:leader="none"/>
    </w:r>
    <w:r w:rsidR="00D45C65" w:rsidRPr="00BE0891">
      <w:t xml:space="preserve">Page </w:t>
    </w:r>
    <w:r w:rsidR="00F6692F" w:rsidRPr="00BE0891">
      <w:fldChar w:fldCharType="begin"/>
    </w:r>
    <w:r w:rsidR="00F6692F" w:rsidRPr="00BE0891">
      <w:instrText xml:space="preserve"> </w:instrText>
    </w:r>
    <w:r w:rsidR="00EE3D3B" w:rsidRPr="00BE0891">
      <w:instrText>P</w:instrText>
    </w:r>
    <w:r w:rsidR="00AF2ADB" w:rsidRPr="00BE0891">
      <w:instrText>AGE</w:instrText>
    </w:r>
    <w:r w:rsidR="00F6692F" w:rsidRPr="00BE0891">
      <w:instrText xml:space="preserve"> </w:instrText>
    </w:r>
    <w:r w:rsidR="00F6692F" w:rsidRPr="00BE0891">
      <w:fldChar w:fldCharType="separate"/>
    </w:r>
    <w:r w:rsidR="00EE3D3B" w:rsidRPr="00BE0891">
      <w:t>1</w:t>
    </w:r>
    <w:r w:rsidR="00F6692F" w:rsidRPr="00BE0891">
      <w:fldChar w:fldCharType="end"/>
    </w:r>
    <w:r w:rsidR="00AF2ADB" w:rsidRPr="00BE0891">
      <w:t xml:space="preserve"> by </w:t>
    </w:r>
    <w:r w:rsidR="00AF2ADB" w:rsidRPr="00BE0891">
      <w:fldChar w:fldCharType="begin"/>
    </w:r>
    <w:r w:rsidR="00AF2ADB" w:rsidRPr="00BE0891">
      <w:instrText xml:space="preserve">  NUMPAGES </w:instrText>
    </w:r>
    <w:r w:rsidR="00AF2ADB" w:rsidRPr="00BE0891">
      <w:fldChar w:fldCharType="separate"/>
    </w:r>
    <w:r w:rsidR="00AF2ADB" w:rsidRPr="00BE0891">
      <w:t>26</w:t>
    </w:r>
    <w:r w:rsidR="00AF2ADB" w:rsidRPr="00BE089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D9BE9" w14:textId="77777777" w:rsidR="008D4B2D" w:rsidRDefault="008D4B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7373E" w14:textId="77777777" w:rsidR="00F70774" w:rsidRPr="00BE0891" w:rsidRDefault="00F70774" w:rsidP="008A297B">
      <w:pPr>
        <w:spacing w:before="0" w:after="0" w:line="240" w:lineRule="auto"/>
      </w:pPr>
      <w:r w:rsidRPr="00BE0891">
        <w:separator/>
      </w:r>
    </w:p>
  </w:footnote>
  <w:footnote w:type="continuationSeparator" w:id="0">
    <w:p w14:paraId="6AE28E3A" w14:textId="77777777" w:rsidR="00F70774" w:rsidRPr="00BE0891" w:rsidRDefault="00F70774" w:rsidP="008A297B">
      <w:pPr>
        <w:spacing w:before="0" w:after="0" w:line="240" w:lineRule="auto"/>
      </w:pPr>
      <w:r w:rsidRPr="00BE089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EDA1" w14:textId="77777777" w:rsidR="008D4B2D" w:rsidRDefault="008D4B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B99D" w14:textId="77777777" w:rsidR="00BB081C" w:rsidRPr="00BE0891" w:rsidRDefault="00FA2C94">
    <w:pPr>
      <w:pStyle w:val="Kopfzeile"/>
    </w:pPr>
    <w:r w:rsidRPr="00BE0891">
      <w:rPr>
        <w:noProof/>
      </w:rPr>
      <w:drawing>
        <wp:anchor distT="0" distB="0" distL="114300" distR="114300" simplePos="0" relativeHeight="251658240" behindDoc="1" locked="0" layoutInCell="1" allowOverlap="1" wp14:anchorId="39962ED3" wp14:editId="518F2640">
          <wp:simplePos x="0" y="0"/>
          <wp:positionH relativeFrom="page">
            <wp:align>left</wp:align>
          </wp:positionH>
          <wp:positionV relativeFrom="paragraph">
            <wp:posOffset>-899795</wp:posOffset>
          </wp:positionV>
          <wp:extent cx="451911" cy="16200999"/>
          <wp:effectExtent l="0" t="0" r="5715" b="0"/>
          <wp:wrapNone/>
          <wp:docPr id="16234741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8245" name="Grafik 596508245"/>
                  <pic:cNvPicPr/>
                </pic:nvPicPr>
                <pic:blipFill>
                  <a:blip r:embed="rId1">
                    <a:extLst>
                      <a:ext uri="{28A0092B-C50C-407E-A947-70E740481C1C}">
                        <a14:useLocalDpi xmlns:a14="http://schemas.microsoft.com/office/drawing/2010/main" val="0"/>
                      </a:ext>
                    </a:extLst>
                  </a:blip>
                  <a:stretch>
                    <a:fillRect/>
                  </a:stretch>
                </pic:blipFill>
                <pic:spPr>
                  <a:xfrm>
                    <a:off x="0" y="0"/>
                    <a:ext cx="451911" cy="16200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7C9B" w14:textId="77777777" w:rsidR="008D4B2D" w:rsidRDefault="008D4B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21CB1"/>
    <w:multiLevelType w:val="multilevel"/>
    <w:tmpl w:val="6480D81A"/>
    <w:lvl w:ilvl="0">
      <w:start w:val="1"/>
      <w:numFmt w:val="none"/>
      <w:pStyle w:val="berschrift1"/>
      <w:lvlText w:val=""/>
      <w:lvlJc w:val="left"/>
      <w:pPr>
        <w:tabs>
          <w:tab w:val="num" w:pos="720"/>
        </w:tabs>
        <w:ind w:left="0" w:firstLine="0"/>
      </w:pPr>
      <w:rPr>
        <w:rFonts w:hint="default"/>
      </w:rPr>
    </w:lvl>
    <w:lvl w:ilvl="1">
      <w:start w:val="1"/>
      <w:numFmt w:val="none"/>
      <w:lvlText w:val=""/>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4."/>
      <w:lvlJc w:val="left"/>
      <w:pPr>
        <w:tabs>
          <w:tab w:val="num" w:pos="720"/>
        </w:tabs>
        <w:ind w:left="0" w:firstLine="0"/>
      </w:pPr>
      <w:rPr>
        <w:rFonts w:hint="default"/>
      </w:rPr>
    </w:lvl>
    <w:lvl w:ilvl="4">
      <w:start w:val="1"/>
      <w:numFmt w:val="decimal"/>
      <w:lvlText w:val="%5."/>
      <w:lvlJc w:val="left"/>
      <w:pPr>
        <w:tabs>
          <w:tab w:val="num" w:pos="720"/>
        </w:tabs>
        <w:ind w:left="0" w:firstLine="0"/>
      </w:pPr>
      <w:rPr>
        <w:rFonts w:hint="default"/>
      </w:rPr>
    </w:lvl>
    <w:lvl w:ilvl="5">
      <w:start w:val="1"/>
      <w:numFmt w:val="decimal"/>
      <w:lvlText w:val="%6."/>
      <w:lvlJc w:val="lef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decimal"/>
      <w:lvlText w:val="%8."/>
      <w:lvlJc w:val="left"/>
      <w:pPr>
        <w:tabs>
          <w:tab w:val="num" w:pos="720"/>
        </w:tabs>
        <w:ind w:left="0" w:firstLine="0"/>
      </w:pPr>
      <w:rPr>
        <w:rFonts w:hint="default"/>
      </w:rPr>
    </w:lvl>
    <w:lvl w:ilvl="8">
      <w:start w:val="1"/>
      <w:numFmt w:val="decimal"/>
      <w:lvlText w:val="%9."/>
      <w:lvlJc w:val="left"/>
      <w:pPr>
        <w:tabs>
          <w:tab w:val="num" w:pos="720"/>
        </w:tabs>
        <w:ind w:left="0" w:firstLine="0"/>
      </w:pPr>
      <w:rPr>
        <w:rFonts w:hint="default"/>
      </w:rPr>
    </w:lvl>
  </w:abstractNum>
  <w:abstractNum w:abstractNumId="1" w15:restartNumberingAfterBreak="0">
    <w:nsid w:val="17530BDF"/>
    <w:multiLevelType w:val="multilevel"/>
    <w:tmpl w:val="FFCE04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92D0D3B"/>
    <w:multiLevelType w:val="hybridMultilevel"/>
    <w:tmpl w:val="607E3B4C"/>
    <w:lvl w:ilvl="0" w:tplc="200E156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535FAA"/>
    <w:multiLevelType w:val="hybridMultilevel"/>
    <w:tmpl w:val="87C88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4A0F22"/>
    <w:multiLevelType w:val="hybridMultilevel"/>
    <w:tmpl w:val="818C4ACE"/>
    <w:lvl w:ilvl="0" w:tplc="22D2176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820B74"/>
    <w:multiLevelType w:val="hybridMultilevel"/>
    <w:tmpl w:val="36D05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C57150"/>
    <w:multiLevelType w:val="hybridMultilevel"/>
    <w:tmpl w:val="D6343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3C55E1"/>
    <w:multiLevelType w:val="multilevel"/>
    <w:tmpl w:val="73E235AA"/>
    <w:lvl w:ilvl="0">
      <w:start w:val="1"/>
      <w:numFmt w:val="decimal"/>
      <w:lvlText w:val="%1."/>
      <w:lvlJc w:val="left"/>
      <w:pPr>
        <w:tabs>
          <w:tab w:val="num" w:pos="360"/>
        </w:tabs>
        <w:ind w:left="360" w:hanging="720"/>
      </w:p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8" w15:restartNumberingAfterBreak="0">
    <w:nsid w:val="5E8B51BE"/>
    <w:multiLevelType w:val="hybridMultilevel"/>
    <w:tmpl w:val="3594CA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BF48C7"/>
    <w:multiLevelType w:val="hybridMultilevel"/>
    <w:tmpl w:val="5E184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2235C3"/>
    <w:multiLevelType w:val="hybridMultilevel"/>
    <w:tmpl w:val="5914B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B96301"/>
    <w:multiLevelType w:val="hybridMultilevel"/>
    <w:tmpl w:val="E39EB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A20F9B"/>
    <w:multiLevelType w:val="hybridMultilevel"/>
    <w:tmpl w:val="C8448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8C763E"/>
    <w:multiLevelType w:val="hybridMultilevel"/>
    <w:tmpl w:val="CF56A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F844BE5"/>
    <w:multiLevelType w:val="hybridMultilevel"/>
    <w:tmpl w:val="8F9CF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8237954">
    <w:abstractNumId w:val="4"/>
  </w:num>
  <w:num w:numId="2" w16cid:durableId="1229068823">
    <w:abstractNumId w:val="7"/>
  </w:num>
  <w:num w:numId="3" w16cid:durableId="2065175103">
    <w:abstractNumId w:val="1"/>
  </w:num>
  <w:num w:numId="4" w16cid:durableId="1346904636">
    <w:abstractNumId w:val="1"/>
  </w:num>
  <w:num w:numId="5" w16cid:durableId="1760171437">
    <w:abstractNumId w:val="1"/>
  </w:num>
  <w:num w:numId="6" w16cid:durableId="1324120156">
    <w:abstractNumId w:val="1"/>
  </w:num>
  <w:num w:numId="7" w16cid:durableId="1656644455">
    <w:abstractNumId w:val="1"/>
  </w:num>
  <w:num w:numId="8" w16cid:durableId="1491291155">
    <w:abstractNumId w:val="1"/>
  </w:num>
  <w:num w:numId="9" w16cid:durableId="458571417">
    <w:abstractNumId w:val="1"/>
  </w:num>
  <w:num w:numId="10" w16cid:durableId="1316960004">
    <w:abstractNumId w:val="1"/>
  </w:num>
  <w:num w:numId="11" w16cid:durableId="447240353">
    <w:abstractNumId w:val="1"/>
  </w:num>
  <w:num w:numId="12" w16cid:durableId="854150855">
    <w:abstractNumId w:val="1"/>
  </w:num>
  <w:num w:numId="13" w16cid:durableId="116028880">
    <w:abstractNumId w:val="1"/>
  </w:num>
  <w:num w:numId="14" w16cid:durableId="1118136040">
    <w:abstractNumId w:val="1"/>
  </w:num>
  <w:num w:numId="15" w16cid:durableId="251672504">
    <w:abstractNumId w:val="1"/>
  </w:num>
  <w:num w:numId="16" w16cid:durableId="2075473163">
    <w:abstractNumId w:val="1"/>
  </w:num>
  <w:num w:numId="17" w16cid:durableId="37364549">
    <w:abstractNumId w:val="1"/>
  </w:num>
  <w:num w:numId="18" w16cid:durableId="99179001">
    <w:abstractNumId w:val="1"/>
  </w:num>
  <w:num w:numId="19" w16cid:durableId="1799181198">
    <w:abstractNumId w:val="1"/>
  </w:num>
  <w:num w:numId="20" w16cid:durableId="1709455209">
    <w:abstractNumId w:val="0"/>
  </w:num>
  <w:num w:numId="21" w16cid:durableId="806052734">
    <w:abstractNumId w:val="2"/>
  </w:num>
  <w:num w:numId="22" w16cid:durableId="2053381097">
    <w:abstractNumId w:val="8"/>
  </w:num>
  <w:num w:numId="23" w16cid:durableId="935940475">
    <w:abstractNumId w:val="5"/>
  </w:num>
  <w:num w:numId="24" w16cid:durableId="560484432">
    <w:abstractNumId w:val="6"/>
  </w:num>
  <w:num w:numId="25" w16cid:durableId="1209222247">
    <w:abstractNumId w:val="10"/>
  </w:num>
  <w:num w:numId="26" w16cid:durableId="158884872">
    <w:abstractNumId w:val="9"/>
  </w:num>
  <w:num w:numId="27" w16cid:durableId="1360399883">
    <w:abstractNumId w:val="12"/>
  </w:num>
  <w:num w:numId="28" w16cid:durableId="178202982">
    <w:abstractNumId w:val="11"/>
  </w:num>
  <w:num w:numId="29" w16cid:durableId="1809661345">
    <w:abstractNumId w:val="14"/>
  </w:num>
  <w:num w:numId="30" w16cid:durableId="965623208">
    <w:abstractNumId w:val="3"/>
  </w:num>
  <w:num w:numId="31" w16cid:durableId="1628656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DA2"/>
    <w:rsid w:val="00000587"/>
    <w:rsid w:val="00002093"/>
    <w:rsid w:val="00010A7E"/>
    <w:rsid w:val="000129DA"/>
    <w:rsid w:val="00014569"/>
    <w:rsid w:val="0001500C"/>
    <w:rsid w:val="00025965"/>
    <w:rsid w:val="00030B86"/>
    <w:rsid w:val="0003311A"/>
    <w:rsid w:val="0003510E"/>
    <w:rsid w:val="000415BF"/>
    <w:rsid w:val="00043736"/>
    <w:rsid w:val="00045A5F"/>
    <w:rsid w:val="00046E73"/>
    <w:rsid w:val="00063AEB"/>
    <w:rsid w:val="000700F0"/>
    <w:rsid w:val="00072186"/>
    <w:rsid w:val="00082E20"/>
    <w:rsid w:val="00082FA4"/>
    <w:rsid w:val="000841D1"/>
    <w:rsid w:val="000879EF"/>
    <w:rsid w:val="00090537"/>
    <w:rsid w:val="000956D4"/>
    <w:rsid w:val="0009695E"/>
    <w:rsid w:val="000B23D6"/>
    <w:rsid w:val="000B43B1"/>
    <w:rsid w:val="000B6434"/>
    <w:rsid w:val="000C2EF3"/>
    <w:rsid w:val="000D25F6"/>
    <w:rsid w:val="000E3CB7"/>
    <w:rsid w:val="000F3486"/>
    <w:rsid w:val="000F4D13"/>
    <w:rsid w:val="000F6C68"/>
    <w:rsid w:val="00103FF7"/>
    <w:rsid w:val="001105C0"/>
    <w:rsid w:val="001121FC"/>
    <w:rsid w:val="001125E0"/>
    <w:rsid w:val="0011723E"/>
    <w:rsid w:val="0012019C"/>
    <w:rsid w:val="0012083D"/>
    <w:rsid w:val="001236C1"/>
    <w:rsid w:val="00131983"/>
    <w:rsid w:val="001379F3"/>
    <w:rsid w:val="00141C67"/>
    <w:rsid w:val="00147175"/>
    <w:rsid w:val="001507DC"/>
    <w:rsid w:val="00162F15"/>
    <w:rsid w:val="00164AF0"/>
    <w:rsid w:val="0016528E"/>
    <w:rsid w:val="00191222"/>
    <w:rsid w:val="001A1B55"/>
    <w:rsid w:val="001A2478"/>
    <w:rsid w:val="001A2D46"/>
    <w:rsid w:val="001A404A"/>
    <w:rsid w:val="001B5B6B"/>
    <w:rsid w:val="001B5D97"/>
    <w:rsid w:val="001B6A27"/>
    <w:rsid w:val="001C0CAC"/>
    <w:rsid w:val="001D4B23"/>
    <w:rsid w:val="001D7C22"/>
    <w:rsid w:val="001E029C"/>
    <w:rsid w:val="001E304B"/>
    <w:rsid w:val="001E4997"/>
    <w:rsid w:val="001E6FC9"/>
    <w:rsid w:val="001F7DE5"/>
    <w:rsid w:val="0020386A"/>
    <w:rsid w:val="002073E9"/>
    <w:rsid w:val="002123D9"/>
    <w:rsid w:val="00212B57"/>
    <w:rsid w:val="002147FD"/>
    <w:rsid w:val="002207A2"/>
    <w:rsid w:val="00225874"/>
    <w:rsid w:val="00247363"/>
    <w:rsid w:val="00252E9F"/>
    <w:rsid w:val="00254A17"/>
    <w:rsid w:val="002775D5"/>
    <w:rsid w:val="00277870"/>
    <w:rsid w:val="00290310"/>
    <w:rsid w:val="002A35B2"/>
    <w:rsid w:val="002A63B0"/>
    <w:rsid w:val="002B3039"/>
    <w:rsid w:val="002D4B81"/>
    <w:rsid w:val="002D6144"/>
    <w:rsid w:val="002E0A55"/>
    <w:rsid w:val="002E29F6"/>
    <w:rsid w:val="002E76A7"/>
    <w:rsid w:val="002F41B0"/>
    <w:rsid w:val="00306AE8"/>
    <w:rsid w:val="00316ED6"/>
    <w:rsid w:val="003268CE"/>
    <w:rsid w:val="003268F5"/>
    <w:rsid w:val="0033039D"/>
    <w:rsid w:val="0034230D"/>
    <w:rsid w:val="00352F1A"/>
    <w:rsid w:val="00362475"/>
    <w:rsid w:val="0037150E"/>
    <w:rsid w:val="00372A06"/>
    <w:rsid w:val="0038216F"/>
    <w:rsid w:val="00386EAB"/>
    <w:rsid w:val="003930AA"/>
    <w:rsid w:val="003A5E40"/>
    <w:rsid w:val="003B2FEE"/>
    <w:rsid w:val="003C0B54"/>
    <w:rsid w:val="003C698B"/>
    <w:rsid w:val="003D39CF"/>
    <w:rsid w:val="003E3F9A"/>
    <w:rsid w:val="003F0D18"/>
    <w:rsid w:val="0041137E"/>
    <w:rsid w:val="00411F24"/>
    <w:rsid w:val="00421A98"/>
    <w:rsid w:val="00424ABD"/>
    <w:rsid w:val="00425E24"/>
    <w:rsid w:val="004279BD"/>
    <w:rsid w:val="00434F9B"/>
    <w:rsid w:val="00434FED"/>
    <w:rsid w:val="00443CFE"/>
    <w:rsid w:val="00451A2A"/>
    <w:rsid w:val="00452D7D"/>
    <w:rsid w:val="00456588"/>
    <w:rsid w:val="004655E0"/>
    <w:rsid w:val="00471F46"/>
    <w:rsid w:val="00481999"/>
    <w:rsid w:val="00482CC5"/>
    <w:rsid w:val="00490149"/>
    <w:rsid w:val="00492F5C"/>
    <w:rsid w:val="004942BB"/>
    <w:rsid w:val="004A5205"/>
    <w:rsid w:val="004A7828"/>
    <w:rsid w:val="004B73DF"/>
    <w:rsid w:val="004C0C45"/>
    <w:rsid w:val="004D0C7A"/>
    <w:rsid w:val="004D5F5A"/>
    <w:rsid w:val="004E1654"/>
    <w:rsid w:val="004E5A98"/>
    <w:rsid w:val="004E6E97"/>
    <w:rsid w:val="00500D96"/>
    <w:rsid w:val="00506379"/>
    <w:rsid w:val="005078DC"/>
    <w:rsid w:val="00532182"/>
    <w:rsid w:val="0053787A"/>
    <w:rsid w:val="0054534F"/>
    <w:rsid w:val="005457B3"/>
    <w:rsid w:val="005508F4"/>
    <w:rsid w:val="00557BFA"/>
    <w:rsid w:val="00571E71"/>
    <w:rsid w:val="00577221"/>
    <w:rsid w:val="0058386F"/>
    <w:rsid w:val="005A22C1"/>
    <w:rsid w:val="005C0B22"/>
    <w:rsid w:val="005C578A"/>
    <w:rsid w:val="005C5925"/>
    <w:rsid w:val="005C6A7A"/>
    <w:rsid w:val="005D332D"/>
    <w:rsid w:val="005D5690"/>
    <w:rsid w:val="005E1228"/>
    <w:rsid w:val="005F06A8"/>
    <w:rsid w:val="005F31D3"/>
    <w:rsid w:val="005F4FB5"/>
    <w:rsid w:val="005F79A0"/>
    <w:rsid w:val="00600539"/>
    <w:rsid w:val="00601629"/>
    <w:rsid w:val="00611A75"/>
    <w:rsid w:val="00623512"/>
    <w:rsid w:val="00630F8E"/>
    <w:rsid w:val="00632B80"/>
    <w:rsid w:val="00635EC0"/>
    <w:rsid w:val="0063650D"/>
    <w:rsid w:val="0064233B"/>
    <w:rsid w:val="00642D9A"/>
    <w:rsid w:val="00643672"/>
    <w:rsid w:val="00643A84"/>
    <w:rsid w:val="006537D1"/>
    <w:rsid w:val="006554AD"/>
    <w:rsid w:val="0066234D"/>
    <w:rsid w:val="00663CB4"/>
    <w:rsid w:val="0066573C"/>
    <w:rsid w:val="006739D1"/>
    <w:rsid w:val="00676059"/>
    <w:rsid w:val="00681A08"/>
    <w:rsid w:val="006920F6"/>
    <w:rsid w:val="006940E6"/>
    <w:rsid w:val="006A1D6D"/>
    <w:rsid w:val="006A2B90"/>
    <w:rsid w:val="006A55A2"/>
    <w:rsid w:val="006B19DA"/>
    <w:rsid w:val="006B3815"/>
    <w:rsid w:val="006B412F"/>
    <w:rsid w:val="006C0737"/>
    <w:rsid w:val="006C637F"/>
    <w:rsid w:val="006D4AEC"/>
    <w:rsid w:val="006D788E"/>
    <w:rsid w:val="006E1236"/>
    <w:rsid w:val="006E1E67"/>
    <w:rsid w:val="006E2393"/>
    <w:rsid w:val="006E5BA7"/>
    <w:rsid w:val="006F1859"/>
    <w:rsid w:val="006F4C14"/>
    <w:rsid w:val="006F7CC4"/>
    <w:rsid w:val="00701BD9"/>
    <w:rsid w:val="00705A91"/>
    <w:rsid w:val="00720AD0"/>
    <w:rsid w:val="007303A2"/>
    <w:rsid w:val="00733087"/>
    <w:rsid w:val="007333A5"/>
    <w:rsid w:val="00735946"/>
    <w:rsid w:val="00740707"/>
    <w:rsid w:val="00742D06"/>
    <w:rsid w:val="00760339"/>
    <w:rsid w:val="0077535E"/>
    <w:rsid w:val="00784988"/>
    <w:rsid w:val="00785812"/>
    <w:rsid w:val="00791312"/>
    <w:rsid w:val="00793213"/>
    <w:rsid w:val="007934BD"/>
    <w:rsid w:val="007965C0"/>
    <w:rsid w:val="007A3BB9"/>
    <w:rsid w:val="007A52CC"/>
    <w:rsid w:val="007A7C82"/>
    <w:rsid w:val="007B51AA"/>
    <w:rsid w:val="007C52B0"/>
    <w:rsid w:val="007D110B"/>
    <w:rsid w:val="007D41BF"/>
    <w:rsid w:val="007D7CA8"/>
    <w:rsid w:val="007E17AA"/>
    <w:rsid w:val="007E2E18"/>
    <w:rsid w:val="007F0DCD"/>
    <w:rsid w:val="007F6796"/>
    <w:rsid w:val="008057ED"/>
    <w:rsid w:val="0081116D"/>
    <w:rsid w:val="00815388"/>
    <w:rsid w:val="008155C9"/>
    <w:rsid w:val="00830E1A"/>
    <w:rsid w:val="00833EFD"/>
    <w:rsid w:val="0084058B"/>
    <w:rsid w:val="00844546"/>
    <w:rsid w:val="00846939"/>
    <w:rsid w:val="00857BBD"/>
    <w:rsid w:val="00872653"/>
    <w:rsid w:val="00886033"/>
    <w:rsid w:val="00890346"/>
    <w:rsid w:val="00891241"/>
    <w:rsid w:val="008A297B"/>
    <w:rsid w:val="008B5E92"/>
    <w:rsid w:val="008B6B72"/>
    <w:rsid w:val="008C681A"/>
    <w:rsid w:val="008D1C93"/>
    <w:rsid w:val="008D4B2D"/>
    <w:rsid w:val="008D6DA2"/>
    <w:rsid w:val="008E3F57"/>
    <w:rsid w:val="008E57F8"/>
    <w:rsid w:val="008F4DDE"/>
    <w:rsid w:val="009126E6"/>
    <w:rsid w:val="009217A9"/>
    <w:rsid w:val="0092361F"/>
    <w:rsid w:val="009455D7"/>
    <w:rsid w:val="00945F86"/>
    <w:rsid w:val="00947C9C"/>
    <w:rsid w:val="00957684"/>
    <w:rsid w:val="0096467B"/>
    <w:rsid w:val="00964CB8"/>
    <w:rsid w:val="0096634A"/>
    <w:rsid w:val="0096717A"/>
    <w:rsid w:val="0096738D"/>
    <w:rsid w:val="009673AA"/>
    <w:rsid w:val="00967473"/>
    <w:rsid w:val="0097151C"/>
    <w:rsid w:val="00971BAC"/>
    <w:rsid w:val="009761C1"/>
    <w:rsid w:val="0098141F"/>
    <w:rsid w:val="00994531"/>
    <w:rsid w:val="009955E9"/>
    <w:rsid w:val="00997700"/>
    <w:rsid w:val="009978C0"/>
    <w:rsid w:val="009C0D1F"/>
    <w:rsid w:val="009D0275"/>
    <w:rsid w:val="009D1649"/>
    <w:rsid w:val="009D3558"/>
    <w:rsid w:val="009D63C2"/>
    <w:rsid w:val="009E270A"/>
    <w:rsid w:val="009E7BB0"/>
    <w:rsid w:val="009F2FE6"/>
    <w:rsid w:val="009F34F4"/>
    <w:rsid w:val="009F37DE"/>
    <w:rsid w:val="009F6D6D"/>
    <w:rsid w:val="00A0700A"/>
    <w:rsid w:val="00A115D3"/>
    <w:rsid w:val="00A34975"/>
    <w:rsid w:val="00A42F95"/>
    <w:rsid w:val="00A45801"/>
    <w:rsid w:val="00A54BC1"/>
    <w:rsid w:val="00A57F77"/>
    <w:rsid w:val="00A6271B"/>
    <w:rsid w:val="00A67B41"/>
    <w:rsid w:val="00A7555D"/>
    <w:rsid w:val="00A84B66"/>
    <w:rsid w:val="00A8605F"/>
    <w:rsid w:val="00A910AF"/>
    <w:rsid w:val="00A93FEC"/>
    <w:rsid w:val="00A94F1C"/>
    <w:rsid w:val="00A97680"/>
    <w:rsid w:val="00AA05C4"/>
    <w:rsid w:val="00AA3B15"/>
    <w:rsid w:val="00AA4E48"/>
    <w:rsid w:val="00AA5F97"/>
    <w:rsid w:val="00AA6ECC"/>
    <w:rsid w:val="00AB12DA"/>
    <w:rsid w:val="00AB6E30"/>
    <w:rsid w:val="00AC2D32"/>
    <w:rsid w:val="00AC4245"/>
    <w:rsid w:val="00AC4E98"/>
    <w:rsid w:val="00AD10E1"/>
    <w:rsid w:val="00AD1A82"/>
    <w:rsid w:val="00AE075D"/>
    <w:rsid w:val="00AE5D61"/>
    <w:rsid w:val="00AE6DAE"/>
    <w:rsid w:val="00AF1B3E"/>
    <w:rsid w:val="00AF2ADB"/>
    <w:rsid w:val="00AF79E9"/>
    <w:rsid w:val="00B00273"/>
    <w:rsid w:val="00B00646"/>
    <w:rsid w:val="00B0565C"/>
    <w:rsid w:val="00B12A4B"/>
    <w:rsid w:val="00B24ADF"/>
    <w:rsid w:val="00B24BCB"/>
    <w:rsid w:val="00B358C7"/>
    <w:rsid w:val="00B44BFC"/>
    <w:rsid w:val="00B4567D"/>
    <w:rsid w:val="00B51E93"/>
    <w:rsid w:val="00B52C28"/>
    <w:rsid w:val="00B72179"/>
    <w:rsid w:val="00B75942"/>
    <w:rsid w:val="00B90740"/>
    <w:rsid w:val="00B95FD8"/>
    <w:rsid w:val="00B972D8"/>
    <w:rsid w:val="00BA06CC"/>
    <w:rsid w:val="00BA193A"/>
    <w:rsid w:val="00BA5AD6"/>
    <w:rsid w:val="00BA5E35"/>
    <w:rsid w:val="00BA6EFF"/>
    <w:rsid w:val="00BA72CC"/>
    <w:rsid w:val="00BB081C"/>
    <w:rsid w:val="00BB533B"/>
    <w:rsid w:val="00BB77C5"/>
    <w:rsid w:val="00BC19F0"/>
    <w:rsid w:val="00BC3EBD"/>
    <w:rsid w:val="00BC5FA9"/>
    <w:rsid w:val="00BC64AA"/>
    <w:rsid w:val="00BD351D"/>
    <w:rsid w:val="00BD649F"/>
    <w:rsid w:val="00BE001C"/>
    <w:rsid w:val="00BE0891"/>
    <w:rsid w:val="00BE17A5"/>
    <w:rsid w:val="00BE20EC"/>
    <w:rsid w:val="00BF16E0"/>
    <w:rsid w:val="00BF3AFC"/>
    <w:rsid w:val="00BF6B2B"/>
    <w:rsid w:val="00C00C66"/>
    <w:rsid w:val="00C03E47"/>
    <w:rsid w:val="00C05537"/>
    <w:rsid w:val="00C26526"/>
    <w:rsid w:val="00C267F8"/>
    <w:rsid w:val="00C42EF7"/>
    <w:rsid w:val="00C43A04"/>
    <w:rsid w:val="00C43E25"/>
    <w:rsid w:val="00C52ACF"/>
    <w:rsid w:val="00C55F6B"/>
    <w:rsid w:val="00C57D67"/>
    <w:rsid w:val="00C60352"/>
    <w:rsid w:val="00C624A9"/>
    <w:rsid w:val="00C71C5F"/>
    <w:rsid w:val="00C85E46"/>
    <w:rsid w:val="00C85F9D"/>
    <w:rsid w:val="00C86F74"/>
    <w:rsid w:val="00CA4EAC"/>
    <w:rsid w:val="00CA6E5C"/>
    <w:rsid w:val="00CA7EE9"/>
    <w:rsid w:val="00CB3E73"/>
    <w:rsid w:val="00CD4F26"/>
    <w:rsid w:val="00CD61DC"/>
    <w:rsid w:val="00CE66D6"/>
    <w:rsid w:val="00CF745A"/>
    <w:rsid w:val="00D00D57"/>
    <w:rsid w:val="00D02514"/>
    <w:rsid w:val="00D04292"/>
    <w:rsid w:val="00D0690C"/>
    <w:rsid w:val="00D12159"/>
    <w:rsid w:val="00D1477C"/>
    <w:rsid w:val="00D20A1D"/>
    <w:rsid w:val="00D2308D"/>
    <w:rsid w:val="00D23E73"/>
    <w:rsid w:val="00D42534"/>
    <w:rsid w:val="00D45C65"/>
    <w:rsid w:val="00D52009"/>
    <w:rsid w:val="00D52224"/>
    <w:rsid w:val="00D6547E"/>
    <w:rsid w:val="00D657C1"/>
    <w:rsid w:val="00D658D5"/>
    <w:rsid w:val="00D66941"/>
    <w:rsid w:val="00D84A06"/>
    <w:rsid w:val="00D851CF"/>
    <w:rsid w:val="00D918CA"/>
    <w:rsid w:val="00D9630D"/>
    <w:rsid w:val="00D9755B"/>
    <w:rsid w:val="00DA4DBC"/>
    <w:rsid w:val="00DA7350"/>
    <w:rsid w:val="00DB040E"/>
    <w:rsid w:val="00DB3281"/>
    <w:rsid w:val="00DE01FA"/>
    <w:rsid w:val="00DE08B8"/>
    <w:rsid w:val="00DE361C"/>
    <w:rsid w:val="00DE4254"/>
    <w:rsid w:val="00DE5F43"/>
    <w:rsid w:val="00DE6DCF"/>
    <w:rsid w:val="00DF6CF3"/>
    <w:rsid w:val="00E043F0"/>
    <w:rsid w:val="00E04C70"/>
    <w:rsid w:val="00E23023"/>
    <w:rsid w:val="00E343DF"/>
    <w:rsid w:val="00E34F80"/>
    <w:rsid w:val="00E35702"/>
    <w:rsid w:val="00E36222"/>
    <w:rsid w:val="00E427F6"/>
    <w:rsid w:val="00E54CF9"/>
    <w:rsid w:val="00E57751"/>
    <w:rsid w:val="00E67D46"/>
    <w:rsid w:val="00E8322B"/>
    <w:rsid w:val="00E83A07"/>
    <w:rsid w:val="00E87C04"/>
    <w:rsid w:val="00E90118"/>
    <w:rsid w:val="00EB49B0"/>
    <w:rsid w:val="00EB6A9E"/>
    <w:rsid w:val="00EC3578"/>
    <w:rsid w:val="00EC73CF"/>
    <w:rsid w:val="00ED7E32"/>
    <w:rsid w:val="00EE26E9"/>
    <w:rsid w:val="00EE3D3B"/>
    <w:rsid w:val="00EF760F"/>
    <w:rsid w:val="00EF7978"/>
    <w:rsid w:val="00EF7CE2"/>
    <w:rsid w:val="00F06798"/>
    <w:rsid w:val="00F0691C"/>
    <w:rsid w:val="00F06D66"/>
    <w:rsid w:val="00F1044A"/>
    <w:rsid w:val="00F104A5"/>
    <w:rsid w:val="00F10B09"/>
    <w:rsid w:val="00F10EE2"/>
    <w:rsid w:val="00F1688A"/>
    <w:rsid w:val="00F30C22"/>
    <w:rsid w:val="00F30E7E"/>
    <w:rsid w:val="00F3344B"/>
    <w:rsid w:val="00F426D3"/>
    <w:rsid w:val="00F6692F"/>
    <w:rsid w:val="00F66ACD"/>
    <w:rsid w:val="00F70774"/>
    <w:rsid w:val="00F719E7"/>
    <w:rsid w:val="00F81167"/>
    <w:rsid w:val="00F86F6D"/>
    <w:rsid w:val="00F93440"/>
    <w:rsid w:val="00F937A0"/>
    <w:rsid w:val="00F955A4"/>
    <w:rsid w:val="00F96085"/>
    <w:rsid w:val="00FA2C94"/>
    <w:rsid w:val="00FA6A0D"/>
    <w:rsid w:val="00FA798A"/>
    <w:rsid w:val="00FB2FB2"/>
    <w:rsid w:val="00FC0B60"/>
    <w:rsid w:val="00FC1049"/>
    <w:rsid w:val="00FC1A14"/>
    <w:rsid w:val="00FD019B"/>
    <w:rsid w:val="00FD12E2"/>
    <w:rsid w:val="00FD3B07"/>
    <w:rsid w:val="00FE295F"/>
    <w:rsid w:val="00FE494A"/>
    <w:rsid w:val="00FE5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393D4"/>
  <w15:chartTrackingRefBased/>
  <w15:docId w15:val="{2B364016-91DB-4F53-A044-9C513428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717A"/>
    <w:pPr>
      <w:spacing w:before="120" w:line="276" w:lineRule="auto"/>
      <w:ind w:right="340"/>
    </w:pPr>
    <w:rPr>
      <w:rFonts w:ascii="Calibri" w:hAnsi="Calibri"/>
      <w:lang w:val="de-CH"/>
    </w:rPr>
  </w:style>
  <w:style w:type="paragraph" w:styleId="berschrift1">
    <w:name w:val="heading 1"/>
    <w:basedOn w:val="Standard"/>
    <w:link w:val="berschrift1Zchn"/>
    <w:uiPriority w:val="9"/>
    <w:qFormat/>
    <w:rsid w:val="0081116D"/>
    <w:pPr>
      <w:keepNext/>
      <w:keepLines/>
      <w:numPr>
        <w:numId w:val="20"/>
      </w:numPr>
      <w:pBdr>
        <w:bottom w:val="single" w:sz="6" w:space="1" w:color="145183"/>
      </w:pBdr>
      <w:shd w:val="clear" w:color="auto" w:fill="F2F2F2" w:themeFill="background1" w:themeFillShade="F2"/>
      <w:spacing w:before="0" w:after="480" w:line="240" w:lineRule="auto"/>
      <w:ind w:right="0"/>
      <w:outlineLvl w:val="0"/>
    </w:pPr>
    <w:rPr>
      <w:rFonts w:eastAsiaTheme="majorEastAsia" w:cstheme="majorBidi"/>
      <w:b/>
      <w:color w:val="145183"/>
      <w:sz w:val="36"/>
      <w:szCs w:val="72"/>
      <w:lang w:val="en-US"/>
    </w:rPr>
  </w:style>
  <w:style w:type="paragraph" w:styleId="berschrift2">
    <w:name w:val="heading 2"/>
    <w:basedOn w:val="berschrift3"/>
    <w:link w:val="berschrift2Zchn"/>
    <w:autoRedefine/>
    <w:uiPriority w:val="9"/>
    <w:unhideWhenUsed/>
    <w:qFormat/>
    <w:rsid w:val="0081116D"/>
    <w:pPr>
      <w:tabs>
        <w:tab w:val="left" w:pos="2991"/>
      </w:tabs>
      <w:spacing w:before="360" w:after="240"/>
      <w:ind w:left="0"/>
      <w:outlineLvl w:val="1"/>
    </w:pPr>
    <w:rPr>
      <w:color w:val="1F4E79"/>
      <w:sz w:val="28"/>
    </w:rPr>
  </w:style>
  <w:style w:type="paragraph" w:styleId="berschrift3">
    <w:name w:val="heading 3"/>
    <w:basedOn w:val="Standard"/>
    <w:next w:val="Standard"/>
    <w:link w:val="berschrift3Zchn"/>
    <w:autoRedefine/>
    <w:uiPriority w:val="9"/>
    <w:unhideWhenUsed/>
    <w:qFormat/>
    <w:rsid w:val="00506379"/>
    <w:pPr>
      <w:keepNext/>
      <w:keepLines/>
      <w:shd w:val="clear" w:color="auto" w:fill="F2F2F2" w:themeFill="background1" w:themeFillShade="F2"/>
      <w:spacing w:before="240" w:after="120"/>
      <w:ind w:left="284" w:right="0"/>
      <w:outlineLvl w:val="2"/>
    </w:pPr>
    <w:rPr>
      <w:rFonts w:eastAsiaTheme="majorEastAsia" w:cstheme="majorBidi"/>
      <w:b/>
      <w:color w:val="145183"/>
      <w:sz w:val="24"/>
      <w:szCs w:val="56"/>
      <w:lang w:val="en-US"/>
    </w:rPr>
  </w:style>
  <w:style w:type="paragraph" w:styleId="berschrift4">
    <w:name w:val="heading 4"/>
    <w:basedOn w:val="Standard"/>
    <w:next w:val="Standard"/>
    <w:link w:val="berschrift4Zchn"/>
    <w:uiPriority w:val="9"/>
    <w:semiHidden/>
    <w:unhideWhenUsed/>
    <w:qFormat/>
    <w:rsid w:val="00971BA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71BAC"/>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971BAC"/>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71BAC"/>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971BAC"/>
    <w:pPr>
      <w:keepNext/>
      <w:keepLines/>
      <w:spacing w:before="0"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71BA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link w:val="Formatvorlage1Zchn"/>
    <w:qFormat/>
    <w:rsid w:val="00A54BC1"/>
    <w:pPr>
      <w:numPr>
        <w:numId w:val="0"/>
      </w:numPr>
      <w:shd w:val="clear" w:color="auto" w:fill="DAE9F7" w:themeFill="text2" w:themeFillTint="1A"/>
      <w:spacing w:before="480" w:after="240"/>
    </w:pPr>
    <w:rPr>
      <w:b w:val="0"/>
      <w:sz w:val="44"/>
    </w:rPr>
  </w:style>
  <w:style w:type="character" w:customStyle="1" w:styleId="Formatvorlage1Zchn">
    <w:name w:val="Formatvorlage1 Zchn"/>
    <w:basedOn w:val="berschrift1Zchn"/>
    <w:link w:val="Formatvorlage1"/>
    <w:rsid w:val="00A54BC1"/>
    <w:rPr>
      <w:rFonts w:ascii="Calibri" w:eastAsiaTheme="majorEastAsia" w:hAnsi="Calibri" w:cstheme="majorBidi"/>
      <w:b w:val="0"/>
      <w:color w:val="145183"/>
      <w:sz w:val="44"/>
      <w:szCs w:val="72"/>
      <w:shd w:val="clear" w:color="auto" w:fill="DAE9F7" w:themeFill="text2" w:themeFillTint="1A"/>
      <w:lang w:val="en-US"/>
    </w:rPr>
  </w:style>
  <w:style w:type="character" w:customStyle="1" w:styleId="berschrift1Zchn">
    <w:name w:val="Überschrift 1 Zchn"/>
    <w:basedOn w:val="Absatz-Standardschriftart"/>
    <w:link w:val="berschrift1"/>
    <w:uiPriority w:val="9"/>
    <w:rsid w:val="0081116D"/>
    <w:rPr>
      <w:rFonts w:ascii="Calibri" w:eastAsiaTheme="majorEastAsia" w:hAnsi="Calibri" w:cstheme="majorBidi"/>
      <w:b/>
      <w:color w:val="145183"/>
      <w:sz w:val="36"/>
      <w:szCs w:val="72"/>
      <w:shd w:val="clear" w:color="auto" w:fill="F2F2F2" w:themeFill="background1" w:themeFillShade="F2"/>
      <w:lang w:val="en-US"/>
    </w:rPr>
  </w:style>
  <w:style w:type="character" w:customStyle="1" w:styleId="berschrift2Zchn">
    <w:name w:val="Überschrift 2 Zchn"/>
    <w:basedOn w:val="Absatz-Standardschriftart"/>
    <w:link w:val="berschrift2"/>
    <w:uiPriority w:val="9"/>
    <w:rsid w:val="0081116D"/>
    <w:rPr>
      <w:rFonts w:ascii="Calibri" w:eastAsiaTheme="majorEastAsia" w:hAnsi="Calibri" w:cstheme="majorBidi"/>
      <w:b/>
      <w:color w:val="1F4E79"/>
      <w:sz w:val="28"/>
      <w:szCs w:val="56"/>
      <w:shd w:val="clear" w:color="auto" w:fill="F2F2F2" w:themeFill="background1" w:themeFillShade="F2"/>
      <w:lang w:val="en-US"/>
    </w:rPr>
  </w:style>
  <w:style w:type="character" w:customStyle="1" w:styleId="berschrift3Zchn">
    <w:name w:val="Überschrift 3 Zchn"/>
    <w:basedOn w:val="Absatz-Standardschriftart"/>
    <w:link w:val="berschrift3"/>
    <w:uiPriority w:val="9"/>
    <w:rsid w:val="00506379"/>
    <w:rPr>
      <w:rFonts w:ascii="Calibri" w:eastAsiaTheme="majorEastAsia" w:hAnsi="Calibri" w:cstheme="majorBidi"/>
      <w:b/>
      <w:color w:val="145183"/>
      <w:sz w:val="24"/>
      <w:szCs w:val="56"/>
      <w:shd w:val="clear" w:color="auto" w:fill="F2F2F2" w:themeFill="background1" w:themeFillShade="F2"/>
      <w:lang w:val="en-US"/>
    </w:rPr>
  </w:style>
  <w:style w:type="character" w:customStyle="1" w:styleId="berschrift4Zchn">
    <w:name w:val="Überschrift 4 Zchn"/>
    <w:basedOn w:val="Absatz-Standardschriftart"/>
    <w:link w:val="berschrift4"/>
    <w:uiPriority w:val="9"/>
    <w:semiHidden/>
    <w:rsid w:val="00971B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71B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71B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71B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71B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71BAC"/>
    <w:rPr>
      <w:rFonts w:eastAsiaTheme="majorEastAsia" w:cstheme="majorBidi"/>
      <w:color w:val="272727" w:themeColor="text1" w:themeTint="D8"/>
    </w:rPr>
  </w:style>
  <w:style w:type="paragraph" w:styleId="Titel">
    <w:name w:val="Title"/>
    <w:basedOn w:val="Standard"/>
    <w:next w:val="Standard"/>
    <w:link w:val="TitelZchn"/>
    <w:uiPriority w:val="10"/>
    <w:qFormat/>
    <w:rsid w:val="00971BA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71B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71BAC"/>
    <w:pPr>
      <w:numPr>
        <w:ilvl w:val="1"/>
      </w:numPr>
      <w:ind w:left="567"/>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71B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71B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71BAC"/>
    <w:rPr>
      <w:rFonts w:ascii="Calibri" w:hAnsi="Calibri"/>
      <w:i/>
      <w:iCs/>
      <w:color w:val="404040" w:themeColor="text1" w:themeTint="BF"/>
    </w:rPr>
  </w:style>
  <w:style w:type="paragraph" w:styleId="Listenabsatz">
    <w:name w:val="List Paragraph"/>
    <w:basedOn w:val="Standard"/>
    <w:uiPriority w:val="34"/>
    <w:qFormat/>
    <w:rsid w:val="00971BAC"/>
    <w:pPr>
      <w:ind w:left="720"/>
      <w:contextualSpacing/>
    </w:pPr>
  </w:style>
  <w:style w:type="character" w:styleId="IntensiveHervorhebung">
    <w:name w:val="Intense Emphasis"/>
    <w:basedOn w:val="Absatz-Standardschriftart"/>
    <w:uiPriority w:val="21"/>
    <w:qFormat/>
    <w:rsid w:val="00971BAC"/>
    <w:rPr>
      <w:i/>
      <w:iCs/>
      <w:color w:val="0F4761" w:themeColor="accent1" w:themeShade="BF"/>
    </w:rPr>
  </w:style>
  <w:style w:type="paragraph" w:styleId="IntensivesZitat">
    <w:name w:val="Intense Quote"/>
    <w:basedOn w:val="Standard"/>
    <w:next w:val="Standard"/>
    <w:link w:val="IntensivesZitatZchn"/>
    <w:uiPriority w:val="30"/>
    <w:qFormat/>
    <w:rsid w:val="00971B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71BAC"/>
    <w:rPr>
      <w:rFonts w:ascii="Calibri" w:hAnsi="Calibri"/>
      <w:i/>
      <w:iCs/>
      <w:color w:val="0F4761" w:themeColor="accent1" w:themeShade="BF"/>
    </w:rPr>
  </w:style>
  <w:style w:type="character" w:styleId="IntensiverVerweis">
    <w:name w:val="Intense Reference"/>
    <w:basedOn w:val="Absatz-Standardschriftart"/>
    <w:uiPriority w:val="32"/>
    <w:qFormat/>
    <w:rsid w:val="00971BAC"/>
    <w:rPr>
      <w:b/>
      <w:bCs/>
      <w:smallCaps/>
      <w:color w:val="0F4761" w:themeColor="accent1" w:themeShade="BF"/>
      <w:spacing w:val="5"/>
    </w:rPr>
  </w:style>
  <w:style w:type="paragraph" w:styleId="Kopfzeile">
    <w:name w:val="header"/>
    <w:basedOn w:val="Standard"/>
    <w:link w:val="KopfzeileZchn"/>
    <w:uiPriority w:val="99"/>
    <w:unhideWhenUsed/>
    <w:rsid w:val="008A297B"/>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297B"/>
    <w:rPr>
      <w:rFonts w:ascii="Calibri" w:hAnsi="Calibri"/>
    </w:rPr>
  </w:style>
  <w:style w:type="paragraph" w:styleId="Fuzeile">
    <w:name w:val="footer"/>
    <w:basedOn w:val="Standard"/>
    <w:link w:val="FuzeileZchn"/>
    <w:uiPriority w:val="99"/>
    <w:unhideWhenUsed/>
    <w:rsid w:val="008A297B"/>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8A297B"/>
    <w:rPr>
      <w:rFonts w:ascii="Calibri" w:hAnsi="Calibri"/>
    </w:rPr>
  </w:style>
  <w:style w:type="character" w:styleId="Hyperlink">
    <w:name w:val="Hyperlink"/>
    <w:basedOn w:val="Absatz-Standardschriftart"/>
    <w:uiPriority w:val="99"/>
    <w:unhideWhenUsed/>
    <w:rsid w:val="00AC4245"/>
    <w:rPr>
      <w:color w:val="467886" w:themeColor="hyperlink"/>
      <w:u w:val="single"/>
    </w:rPr>
  </w:style>
  <w:style w:type="character" w:styleId="NichtaufgelsteErwhnung">
    <w:name w:val="Unresolved Mention"/>
    <w:basedOn w:val="Absatz-Standardschriftart"/>
    <w:uiPriority w:val="99"/>
    <w:semiHidden/>
    <w:unhideWhenUsed/>
    <w:rsid w:val="00AC4245"/>
    <w:rPr>
      <w:color w:val="605E5C"/>
      <w:shd w:val="clear" w:color="auto" w:fill="E1DFDD"/>
    </w:rPr>
  </w:style>
  <w:style w:type="table" w:styleId="Tabellenraster">
    <w:name w:val="Table Grid"/>
    <w:basedOn w:val="NormaleTabelle"/>
    <w:uiPriority w:val="39"/>
    <w:rsid w:val="00C0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5E1228"/>
  </w:style>
  <w:style w:type="paragraph" w:customStyle="1" w:styleId="Formatvorlage2">
    <w:name w:val="Formatvorlage2"/>
    <w:basedOn w:val="berschrift2"/>
    <w:link w:val="Formatvorlage2Zchn"/>
    <w:qFormat/>
    <w:rsid w:val="00030B86"/>
  </w:style>
  <w:style w:type="character" w:customStyle="1" w:styleId="Formatvorlage2Zchn">
    <w:name w:val="Formatvorlage2 Zchn"/>
    <w:basedOn w:val="berschrift2Zchn"/>
    <w:link w:val="Formatvorlage2"/>
    <w:rsid w:val="00030B86"/>
    <w:rPr>
      <w:rFonts w:ascii="Calibri" w:eastAsiaTheme="majorEastAsia" w:hAnsi="Calibri" w:cstheme="majorBidi"/>
      <w:b/>
      <w:color w:val="145183"/>
      <w:sz w:val="28"/>
      <w:szCs w:val="56"/>
      <w:shd w:val="clear" w:color="auto" w:fill="F2F2F2" w:themeFill="background1" w:themeFillShade="F2"/>
      <w:lang w:val="en-US"/>
    </w:rPr>
  </w:style>
  <w:style w:type="paragraph" w:customStyle="1" w:styleId="Formatvorlage3">
    <w:name w:val="Formatvorlage3"/>
    <w:basedOn w:val="Formatvorlage1"/>
    <w:link w:val="Formatvorlage3Zchn"/>
    <w:qFormat/>
    <w:rsid w:val="00C60352"/>
    <w:pPr>
      <w:shd w:val="clear" w:color="auto" w:fill="F2F2F2" w:themeFill="background1" w:themeFillShade="F2"/>
    </w:pPr>
  </w:style>
  <w:style w:type="character" w:customStyle="1" w:styleId="Formatvorlage3Zchn">
    <w:name w:val="Formatvorlage3 Zchn"/>
    <w:basedOn w:val="Formatvorlage1Zchn"/>
    <w:link w:val="Formatvorlage3"/>
    <w:rsid w:val="00C60352"/>
    <w:rPr>
      <w:rFonts w:ascii="Calibri" w:eastAsiaTheme="majorEastAsia" w:hAnsi="Calibri" w:cstheme="majorBidi"/>
      <w:b w:val="0"/>
      <w:color w:val="145183"/>
      <w:sz w:val="44"/>
      <w:szCs w:val="72"/>
      <w:shd w:val="clear" w:color="auto" w:fill="F2F2F2" w:themeFill="background1" w:themeFillShade="F2"/>
      <w:lang w:val="en-US"/>
    </w:rPr>
  </w:style>
  <w:style w:type="paragraph" w:customStyle="1" w:styleId="Formatvorlage4">
    <w:name w:val="Formatvorlage4"/>
    <w:basedOn w:val="berschrift2"/>
    <w:link w:val="Formatvorlage4Zchn"/>
    <w:qFormat/>
    <w:rsid w:val="00B90740"/>
  </w:style>
  <w:style w:type="character" w:customStyle="1" w:styleId="Formatvorlage4Zchn">
    <w:name w:val="Formatvorlage4 Zchn"/>
    <w:basedOn w:val="berschrift2Zchn"/>
    <w:link w:val="Formatvorlage4"/>
    <w:rsid w:val="00B90740"/>
    <w:rPr>
      <w:rFonts w:ascii="Calibri" w:eastAsiaTheme="majorEastAsia" w:hAnsi="Calibri" w:cstheme="majorBidi"/>
      <w:b/>
      <w:color w:val="145183"/>
      <w:sz w:val="28"/>
      <w:szCs w:val="56"/>
      <w:shd w:val="clear" w:color="auto" w:fill="F2F2F2" w:themeFill="background1" w:themeFillShade="F2"/>
      <w:lang w:val="en-US"/>
    </w:rPr>
  </w:style>
  <w:style w:type="paragraph" w:customStyle="1" w:styleId="Formatvorlage5">
    <w:name w:val="Formatvorlage5"/>
    <w:basedOn w:val="Formatvorlage3"/>
    <w:link w:val="Formatvorlage5Zchn"/>
    <w:qFormat/>
    <w:rsid w:val="00B4567D"/>
  </w:style>
  <w:style w:type="character" w:customStyle="1" w:styleId="Formatvorlage5Zchn">
    <w:name w:val="Formatvorlage5 Zchn"/>
    <w:basedOn w:val="Formatvorlage3Zchn"/>
    <w:link w:val="Formatvorlage5"/>
    <w:rsid w:val="00B4567D"/>
    <w:rPr>
      <w:rFonts w:ascii="Calibri" w:eastAsiaTheme="majorEastAsia" w:hAnsi="Calibri" w:cstheme="majorBidi"/>
      <w:b w:val="0"/>
      <w:color w:val="145183"/>
      <w:sz w:val="44"/>
      <w:szCs w:val="72"/>
      <w:shd w:val="clear" w:color="auto" w:fill="F2F2F2" w:themeFill="background1" w:themeFillShade="F2"/>
      <w:lang w:val="en-US"/>
    </w:rPr>
  </w:style>
  <w:style w:type="paragraph" w:customStyle="1" w:styleId="Formatvorlage6">
    <w:name w:val="Formatvorlage6"/>
    <w:basedOn w:val="Standard"/>
    <w:link w:val="Formatvorlage6Zchn"/>
    <w:qFormat/>
    <w:rsid w:val="00F937A0"/>
    <w:pPr>
      <w:spacing w:before="100" w:beforeAutospacing="1" w:after="0" w:line="240" w:lineRule="auto"/>
      <w:ind w:right="0"/>
    </w:pPr>
    <w:rPr>
      <w:color w:val="404040"/>
      <w:sz w:val="18"/>
      <w:lang w:val="en-US"/>
    </w:rPr>
  </w:style>
  <w:style w:type="character" w:customStyle="1" w:styleId="Formatvorlage6Zchn">
    <w:name w:val="Formatvorlage6 Zchn"/>
    <w:basedOn w:val="Absatz-Standardschriftart"/>
    <w:link w:val="Formatvorlage6"/>
    <w:rsid w:val="00F937A0"/>
    <w:rPr>
      <w:rFonts w:ascii="Calibri" w:hAnsi="Calibri"/>
      <w:color w:val="404040"/>
      <w:sz w:val="18"/>
      <w:lang w:val="en-US"/>
    </w:rPr>
  </w:style>
  <w:style w:type="paragraph" w:customStyle="1" w:styleId="CanvasTitle">
    <w:name w:val="CanvasTitle"/>
    <w:basedOn w:val="Standard"/>
    <w:rsid w:val="00EC73CF"/>
    <w:pPr>
      <w:spacing w:before="0" w:after="120"/>
      <w:ind w:right="0"/>
    </w:pPr>
    <w:rPr>
      <w:rFonts w:eastAsia="Calibri"/>
      <w:b/>
      <w:color w:val="1F4E79"/>
      <w:kern w:val="0"/>
      <w:sz w:val="40"/>
      <w:lang w:val="en-US"/>
      <w14:ligatures w14:val="none"/>
    </w:rPr>
  </w:style>
  <w:style w:type="paragraph" w:customStyle="1" w:styleId="CanvasSubtitle">
    <w:name w:val="CanvasSubtitle"/>
    <w:basedOn w:val="Standard"/>
    <w:rsid w:val="00EC73CF"/>
    <w:pPr>
      <w:spacing w:before="0" w:after="240"/>
      <w:ind w:right="0"/>
    </w:pPr>
    <w:rPr>
      <w:rFonts w:eastAsia="Calibri"/>
      <w:i/>
      <w:color w:val="595959"/>
      <w:kern w:val="0"/>
      <w:sz w:val="21"/>
      <w:lang w:val="en-US"/>
      <w14:ligatures w14:val="none"/>
    </w:rPr>
  </w:style>
  <w:style w:type="character" w:styleId="Platzhaltertext">
    <w:name w:val="Placeholder Text"/>
    <w:basedOn w:val="Absatz-Standardschriftart"/>
    <w:uiPriority w:val="99"/>
    <w:semiHidden/>
    <w:rsid w:val="004B73D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trz\OneDrive\Bewerbungen\Strategify\Work%20with%20Gabriel\Word%20Tempaltes%20R2R\Template%20Role%20to%20Result%20(EN)%202411202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Role to Result (EN) 24112025</Template>
  <TotalTime>0</TotalTime>
  <Pages>24</Pages>
  <Words>3236</Words>
  <Characters>20390</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Strzeletz-Ivertsen</dc:creator>
  <cp:keywords/>
  <dc:description/>
  <cp:lastModifiedBy>Christoph Strzeletz-Ivertsen</cp:lastModifiedBy>
  <cp:revision>1</cp:revision>
  <dcterms:created xsi:type="dcterms:W3CDTF">2026-05-07T14:31:00Z</dcterms:created>
  <dcterms:modified xsi:type="dcterms:W3CDTF">2026-05-07T14:35:00Z</dcterms:modified>
</cp:coreProperties>
</file>